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5"/>
        <w:gridCol w:w="292"/>
        <w:gridCol w:w="4568"/>
      </w:tblGrid>
      <w:tr w:rsidR="00B14138" w:rsidRPr="00031E3C" w:rsidTr="003E531F">
        <w:trPr>
          <w:trHeight w:val="55"/>
        </w:trPr>
        <w:tc>
          <w:tcPr>
            <w:tcW w:w="10205" w:type="dxa"/>
            <w:gridSpan w:val="3"/>
          </w:tcPr>
          <w:p w:rsidR="00B14138" w:rsidRPr="00C2009B" w:rsidRDefault="00B14138" w:rsidP="00043DBB">
            <w:pPr>
              <w:pStyle w:val="TEXTaZUL"/>
            </w:pPr>
            <w:bookmarkStart w:id="0" w:name="_GoBack"/>
            <w:bookmarkEnd w:id="0"/>
            <w:r w:rsidRPr="00C2009B">
              <w:t>TÍTULO:</w:t>
            </w:r>
          </w:p>
        </w:tc>
      </w:tr>
      <w:tr w:rsidR="00B14138" w:rsidRPr="00031E3C" w:rsidTr="00572A4C">
        <w:tc>
          <w:tcPr>
            <w:tcW w:w="5637" w:type="dxa"/>
            <w:gridSpan w:val="2"/>
          </w:tcPr>
          <w:p w:rsidR="00B14138" w:rsidRPr="00C2009B" w:rsidRDefault="00B14138" w:rsidP="005B7707">
            <w:pPr>
              <w:pStyle w:val="ENCABEZADO"/>
            </w:pPr>
            <w:r w:rsidRPr="00C2009B">
              <w:t>Centro:</w:t>
            </w:r>
          </w:p>
        </w:tc>
        <w:tc>
          <w:tcPr>
            <w:tcW w:w="4568" w:type="dxa"/>
          </w:tcPr>
          <w:p w:rsidR="00B14138" w:rsidRPr="00C2009B" w:rsidRDefault="00B14138" w:rsidP="005B7707">
            <w:pPr>
              <w:pStyle w:val="ENCABEZADO"/>
            </w:pPr>
            <w:r w:rsidRPr="00C2009B">
              <w:t>Curso y Ciclo (ESO/BAC/CFGM):</w:t>
            </w:r>
          </w:p>
        </w:tc>
      </w:tr>
      <w:tr w:rsidR="00B14138" w:rsidRPr="00031E3C" w:rsidTr="00203787">
        <w:tc>
          <w:tcPr>
            <w:tcW w:w="10205" w:type="dxa"/>
            <w:gridSpan w:val="3"/>
          </w:tcPr>
          <w:p w:rsidR="00B14138" w:rsidRPr="00C2009B" w:rsidRDefault="00B14138" w:rsidP="00487CED">
            <w:pPr>
              <w:pStyle w:val="ENCABEZADO"/>
              <w:rPr>
                <w:b/>
              </w:rPr>
            </w:pPr>
            <w:r w:rsidRPr="00C2009B">
              <w:rPr>
                <w:b/>
              </w:rPr>
              <w:t xml:space="preserve">Categoría de concurso:      </w:t>
            </w:r>
            <w:r>
              <w:rPr>
                <w:b/>
              </w:rPr>
              <w:t xml:space="preserve">   </w:t>
            </w:r>
            <w:r w:rsidRPr="00C2009B">
              <w:t>FÍSICA</w:t>
            </w:r>
            <w:r>
              <w:t xml:space="preserve">   ó  </w:t>
            </w:r>
            <w:r w:rsidRPr="00C2009B">
              <w:t xml:space="preserve">TECNOLOGÍA </w:t>
            </w:r>
            <w:r>
              <w:t xml:space="preserve">              </w:t>
            </w:r>
            <w:r w:rsidRPr="00C2009B">
              <w:t>(</w:t>
            </w:r>
            <w:r>
              <w:t>elimina lo que no proceda</w:t>
            </w:r>
            <w:r w:rsidRPr="00C2009B">
              <w:t>)</w:t>
            </w:r>
          </w:p>
        </w:tc>
      </w:tr>
      <w:tr w:rsidR="00B14138" w:rsidRPr="00031E3C" w:rsidTr="00203787">
        <w:tc>
          <w:tcPr>
            <w:tcW w:w="10205" w:type="dxa"/>
            <w:gridSpan w:val="3"/>
          </w:tcPr>
          <w:p w:rsidR="00B14138" w:rsidRPr="00C2009B" w:rsidRDefault="00B14138" w:rsidP="005B7707">
            <w:pPr>
              <w:pStyle w:val="ENCABEZADO"/>
            </w:pPr>
            <w:r w:rsidRPr="00C2009B">
              <w:t xml:space="preserve">Nombre del profesor/a  tutor/a:  </w:t>
            </w:r>
            <w:r w:rsidRPr="00C2009B">
              <w:tab/>
            </w:r>
          </w:p>
        </w:tc>
      </w:tr>
      <w:tr w:rsidR="00B14138" w:rsidRPr="00031E3C" w:rsidTr="00572A4C">
        <w:tc>
          <w:tcPr>
            <w:tcW w:w="10205" w:type="dxa"/>
            <w:gridSpan w:val="3"/>
          </w:tcPr>
          <w:p w:rsidR="00B14138" w:rsidRPr="00A04181" w:rsidRDefault="00B14138" w:rsidP="005B7707">
            <w:pPr>
              <w:pStyle w:val="ENCABEZADO"/>
              <w:rPr>
                <w:b/>
                <w:color w:val="auto"/>
              </w:rPr>
            </w:pPr>
            <w:r w:rsidRPr="005B7707">
              <w:rPr>
                <w:b/>
                <w:bCs/>
              </w:rPr>
              <w:t>Nombre y apellidos de los alumnos (4 máximo)</w:t>
            </w:r>
            <w:r w:rsidRPr="00A04181">
              <w:t>, que participarán en la feria si el proyecto es admitido. Han de coincidir con los registrados on-line. NO SE PODRÁN MODIFICAR UNA VEZ REALIZADA LA INSCRIPCIÓN.</w:t>
            </w:r>
          </w:p>
        </w:tc>
      </w:tr>
      <w:tr w:rsidR="00B14138" w:rsidRPr="00031E3C" w:rsidTr="00203787">
        <w:trPr>
          <w:trHeight w:val="329"/>
        </w:trPr>
        <w:tc>
          <w:tcPr>
            <w:tcW w:w="5345" w:type="dxa"/>
          </w:tcPr>
          <w:p w:rsidR="00B14138" w:rsidRPr="00C2009B" w:rsidRDefault="00B14138" w:rsidP="005B7707">
            <w:pPr>
              <w:pStyle w:val="ENCABEZADO"/>
              <w:rPr>
                <w:color w:val="333333"/>
              </w:rPr>
            </w:pPr>
            <w:r w:rsidRPr="00C2009B">
              <w:t>1.</w:t>
            </w:r>
            <w:r>
              <w:t xml:space="preserve"> </w:t>
            </w:r>
          </w:p>
        </w:tc>
        <w:tc>
          <w:tcPr>
            <w:tcW w:w="4860" w:type="dxa"/>
            <w:gridSpan w:val="2"/>
          </w:tcPr>
          <w:p w:rsidR="00B14138" w:rsidRPr="00C2009B" w:rsidRDefault="00B14138" w:rsidP="005B7707">
            <w:pPr>
              <w:pStyle w:val="ENCABEZADO"/>
              <w:rPr>
                <w:color w:val="333333"/>
              </w:rPr>
            </w:pPr>
            <w:r w:rsidRPr="00C2009B">
              <w:t>3.</w:t>
            </w:r>
          </w:p>
        </w:tc>
      </w:tr>
      <w:tr w:rsidR="00B14138" w:rsidRPr="00031E3C" w:rsidTr="00572A4C">
        <w:trPr>
          <w:trHeight w:val="329"/>
        </w:trPr>
        <w:tc>
          <w:tcPr>
            <w:tcW w:w="5345" w:type="dxa"/>
          </w:tcPr>
          <w:p w:rsidR="00B14138" w:rsidRPr="00C2009B" w:rsidRDefault="00B14138" w:rsidP="005B7707">
            <w:pPr>
              <w:pStyle w:val="ENCABEZADO"/>
              <w:rPr>
                <w:color w:val="333333"/>
              </w:rPr>
            </w:pPr>
            <w:r w:rsidRPr="00C2009B">
              <w:t>2.</w:t>
            </w:r>
          </w:p>
        </w:tc>
        <w:tc>
          <w:tcPr>
            <w:tcW w:w="4860" w:type="dxa"/>
            <w:gridSpan w:val="2"/>
          </w:tcPr>
          <w:p w:rsidR="00B14138" w:rsidRPr="00C2009B" w:rsidRDefault="00B14138" w:rsidP="005B7707">
            <w:pPr>
              <w:pStyle w:val="ENCABEZADO"/>
              <w:rPr>
                <w:color w:val="333333"/>
              </w:rPr>
            </w:pPr>
            <w:r w:rsidRPr="00C2009B">
              <w:t>4.</w:t>
            </w:r>
          </w:p>
        </w:tc>
      </w:tr>
    </w:tbl>
    <w:p w:rsidR="00B14138" w:rsidRDefault="00B14138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88"/>
      </w:tblGrid>
      <w:tr w:rsidR="00B14138" w:rsidRPr="00CD50D7" w:rsidTr="00EA1DB1">
        <w:trPr>
          <w:trHeight w:val="11222"/>
        </w:trPr>
        <w:tc>
          <w:tcPr>
            <w:tcW w:w="10188" w:type="dxa"/>
          </w:tcPr>
          <w:p w:rsidR="00B14138" w:rsidRPr="00111569" w:rsidRDefault="00B14138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  <w:r w:rsidRPr="00111569">
              <w:rPr>
                <w:b w:val="0"/>
                <w:sz w:val="18"/>
                <w:szCs w:val="18"/>
              </w:rPr>
              <w:t xml:space="preserve">Describe el proyecto de forma </w:t>
            </w:r>
            <w:r w:rsidRPr="00111569">
              <w:rPr>
                <w:b w:val="0"/>
                <w:sz w:val="18"/>
                <w:szCs w:val="18"/>
                <w:u w:val="single"/>
              </w:rPr>
              <w:t>COMPRENSIBLE</w:t>
            </w:r>
            <w:r w:rsidRPr="00111569">
              <w:rPr>
                <w:b w:val="0"/>
                <w:sz w:val="18"/>
                <w:szCs w:val="18"/>
              </w:rPr>
              <w:t xml:space="preserve">, aportando la información necesaria para entender objetivos y resultados previstos. </w:t>
            </w:r>
            <w:r w:rsidRPr="00111569">
              <w:rPr>
                <w:sz w:val="18"/>
                <w:szCs w:val="18"/>
              </w:rPr>
              <w:t xml:space="preserve">La redacción de esta ficha </w:t>
            </w:r>
            <w:r>
              <w:rPr>
                <w:sz w:val="18"/>
                <w:szCs w:val="18"/>
              </w:rPr>
              <w:t>ha de</w:t>
            </w:r>
            <w:r w:rsidRPr="00111569">
              <w:rPr>
                <w:sz w:val="18"/>
                <w:szCs w:val="18"/>
              </w:rPr>
              <w:t xml:space="preserve"> ser </w:t>
            </w:r>
            <w:r>
              <w:rPr>
                <w:sz w:val="18"/>
                <w:szCs w:val="18"/>
              </w:rPr>
              <w:t xml:space="preserve">una elaboración </w:t>
            </w:r>
            <w:r w:rsidRPr="00111569">
              <w:rPr>
                <w:sz w:val="18"/>
                <w:szCs w:val="18"/>
              </w:rPr>
              <w:t xml:space="preserve">ORIGINAL, </w:t>
            </w:r>
            <w:r>
              <w:rPr>
                <w:sz w:val="18"/>
                <w:szCs w:val="18"/>
              </w:rPr>
              <w:t>y</w:t>
            </w:r>
            <w:r w:rsidRPr="00111569">
              <w:rPr>
                <w:sz w:val="18"/>
                <w:szCs w:val="18"/>
              </w:rPr>
              <w:t xml:space="preserve"> no el resultado de copiar y pegar otros textos.</w:t>
            </w:r>
            <w:r w:rsidRPr="00111569">
              <w:rPr>
                <w:b w:val="0"/>
                <w:sz w:val="18"/>
                <w:szCs w:val="18"/>
              </w:rPr>
              <w:t xml:space="preserve"> Recomendamos leer </w:t>
            </w:r>
            <w:hyperlink r:id="rId7" w:history="1">
              <w:r w:rsidRPr="00111569">
                <w:rPr>
                  <w:rStyle w:val="Hyperlink"/>
                  <w:rFonts w:cs="Arial"/>
                  <w:b w:val="0"/>
                  <w:sz w:val="18"/>
                  <w:szCs w:val="18"/>
                </w:rPr>
                <w:t>esta guía</w:t>
              </w:r>
            </w:hyperlink>
            <w:r w:rsidRPr="00111569">
              <w:rPr>
                <w:b w:val="0"/>
                <w:sz w:val="18"/>
                <w:szCs w:val="18"/>
              </w:rPr>
              <w:t xml:space="preserve">. Utiliza, como máximo, la página siguiente. </w:t>
            </w:r>
          </w:p>
          <w:p w:rsidR="00B14138" w:rsidRPr="009A6103" w:rsidRDefault="00B14138" w:rsidP="00DE0B5B">
            <w:pPr>
              <w:pStyle w:val="TIToSCUR"/>
              <w:tabs>
                <w:tab w:val="clear" w:pos="720"/>
                <w:tab w:val="num" w:pos="284"/>
              </w:tabs>
              <w:spacing w:before="240"/>
              <w:ind w:left="0" w:hanging="11"/>
              <w:rPr>
                <w:lang w:val="es-ES"/>
              </w:rPr>
            </w:pPr>
            <w:r w:rsidRPr="009A6103">
              <w:rPr>
                <w:lang w:val="es-ES"/>
              </w:rPr>
              <w:t xml:space="preserve"> </w:t>
            </w:r>
            <w:r>
              <w:t>R</w:t>
            </w:r>
            <w:r w:rsidRPr="00E127C8">
              <w:t xml:space="preserve">esumen </w:t>
            </w:r>
            <w:r>
              <w:t xml:space="preserve">breve </w:t>
            </w:r>
            <w:r w:rsidRPr="00E127C8">
              <w:t>del proyecto</w:t>
            </w:r>
            <w:r w:rsidRPr="00A04181">
              <w:t xml:space="preserve"> y </w:t>
            </w:r>
            <w:r>
              <w:t>o</w:t>
            </w:r>
            <w:r w:rsidRPr="00E127C8">
              <w:t>bjetivo</w:t>
            </w:r>
            <w:r>
              <w:t>s</w:t>
            </w:r>
          </w:p>
          <w:p w:rsidR="00B14138" w:rsidRDefault="00B14138" w:rsidP="00DE0B5B">
            <w:pPr>
              <w:pStyle w:val="texto"/>
            </w:pPr>
            <w:r>
              <w:t>R</w:t>
            </w:r>
            <w:r w:rsidRPr="00E127C8">
              <w:t>esumen</w:t>
            </w:r>
            <w:r>
              <w:t xml:space="preserve"> 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Pr="00984BAE" w:rsidRDefault="00B14138" w:rsidP="00DE0B5B">
            <w:pPr>
              <w:pStyle w:val="texto"/>
            </w:pPr>
          </w:p>
          <w:p w:rsidR="00B14138" w:rsidRPr="002036EA" w:rsidRDefault="00B14138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>
              <w:t xml:space="preserve"> Material y </w:t>
            </w:r>
            <w:r w:rsidRPr="009A6103">
              <w:t>montaje</w:t>
            </w:r>
            <w:r w:rsidRPr="009A6103">
              <w:rPr>
                <w:b w:val="0"/>
              </w:rPr>
              <w:t xml:space="preserve"> </w:t>
            </w:r>
            <w:r w:rsidRPr="00EA1DB1">
              <w:rPr>
                <w:u w:val="single"/>
              </w:rPr>
              <w:t>(Incluir alguna figura, esquema o fotografía del montaje de resolución medio-baja)</w:t>
            </w:r>
          </w:p>
          <w:p w:rsidR="00B14138" w:rsidRDefault="00B14138" w:rsidP="00DE0B5B">
            <w:pPr>
              <w:pStyle w:val="texto"/>
            </w:pPr>
            <w:r>
              <w:t xml:space="preserve">Material y </w:t>
            </w:r>
            <w:r w:rsidRPr="009A6103">
              <w:t xml:space="preserve">montaje 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Pr="00C2009B" w:rsidRDefault="00B14138" w:rsidP="00DE0B5B">
            <w:pPr>
              <w:pStyle w:val="texto"/>
            </w:pPr>
          </w:p>
          <w:p w:rsidR="00B14138" w:rsidRPr="00984BAE" w:rsidRDefault="00B14138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Fundamentación : Principios físicos involucrados y su relación con aplicaciones tecnológicas</w:t>
            </w:r>
          </w:p>
          <w:p w:rsidR="00B14138" w:rsidRDefault="00B14138" w:rsidP="00DE0B5B">
            <w:pPr>
              <w:pStyle w:val="texto"/>
            </w:pPr>
            <w:r w:rsidRPr="00984BAE">
              <w:t>Fundamentación : Principios físicos involucrados y su relación con aplicaciones tecnológicas</w:t>
            </w:r>
            <w:r>
              <w:t xml:space="preserve"> 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Pr="00C2009B" w:rsidRDefault="00B14138" w:rsidP="00DE0B5B">
            <w:pPr>
              <w:pStyle w:val="texto"/>
            </w:pPr>
          </w:p>
          <w:p w:rsidR="00B14138" w:rsidRPr="00A04181" w:rsidRDefault="00B14138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r w:rsidRPr="00E127C8">
              <w:t>Funcionamiento y Resultados: observaciones y medidas.</w:t>
            </w:r>
            <w:r w:rsidRPr="00984BAE">
              <w:t xml:space="preserve"> </w:t>
            </w:r>
          </w:p>
          <w:p w:rsidR="00B14138" w:rsidRDefault="00B14138" w:rsidP="00DE0B5B">
            <w:pPr>
              <w:pStyle w:val="texto"/>
            </w:pPr>
            <w:r w:rsidRPr="00E127C8">
              <w:t>Funcionamiento y Resultados: observaciones y medidas.</w:t>
            </w:r>
            <w:r w:rsidRPr="00984BAE">
              <w:t xml:space="preserve"> 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Pr="00E127C8" w:rsidRDefault="00B14138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Conclusiones </w:t>
            </w:r>
          </w:p>
          <w:p w:rsidR="00B14138" w:rsidRPr="00A04181" w:rsidRDefault="00B14138" w:rsidP="00DE0B5B">
            <w:pPr>
              <w:pStyle w:val="texto"/>
            </w:pPr>
            <w:r>
              <w:t>Conclusiones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Pr="00E127C8" w:rsidRDefault="00B14138" w:rsidP="00DE0B5B">
            <w:pPr>
              <w:pStyle w:val="texto"/>
            </w:pPr>
          </w:p>
          <w:p w:rsidR="00B14138" w:rsidRPr="00E127C8" w:rsidRDefault="00B14138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 Bibliografía</w:t>
            </w:r>
          </w:p>
          <w:p w:rsidR="00B14138" w:rsidRDefault="00B14138" w:rsidP="00DE0B5B">
            <w:pPr>
              <w:pStyle w:val="texto"/>
            </w:pPr>
            <w:r>
              <w:t xml:space="preserve">Es imprescindible citar las fuentes de las que se obtienen ideas o contenidos: libros, páginas web, etc. </w:t>
            </w: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Default="00B14138" w:rsidP="00551BA5">
            <w:pPr>
              <w:pStyle w:val="TEXTaZUL"/>
            </w:pPr>
          </w:p>
          <w:p w:rsidR="00B14138" w:rsidRDefault="00B14138" w:rsidP="00551BA5">
            <w:pPr>
              <w:pStyle w:val="TEXTaZUL"/>
            </w:pPr>
          </w:p>
          <w:p w:rsidR="00B14138" w:rsidRPr="00551BA5" w:rsidRDefault="00B14138" w:rsidP="00551BA5">
            <w:pPr>
              <w:pStyle w:val="TEXTaZUL"/>
            </w:pPr>
            <w:r>
              <w:t>Información</w:t>
            </w:r>
            <w:r w:rsidRPr="00551BA5">
              <w:t xml:space="preserve"> importante</w:t>
            </w:r>
          </w:p>
          <w:p w:rsidR="00B14138" w:rsidRPr="00551BA5" w:rsidRDefault="00B14138" w:rsidP="00551BA5">
            <w:pPr>
              <w:pStyle w:val="TEXTaZUL"/>
              <w:rPr>
                <w:b w:val="0"/>
                <w:u w:val="single"/>
              </w:rPr>
            </w:pPr>
            <w:r w:rsidRPr="00551BA5">
              <w:rPr>
                <w:b w:val="0"/>
              </w:rPr>
              <w:t xml:space="preserve">Cada proyecto admitido contará con: </w:t>
            </w:r>
            <w:r w:rsidRPr="00551BA5">
              <w:rPr>
                <w:b w:val="0"/>
                <w:u w:val="single"/>
              </w:rPr>
              <w:t>una</w:t>
            </w:r>
            <w:r w:rsidRPr="00551BA5">
              <w:rPr>
                <w:b w:val="0"/>
              </w:rPr>
              <w:t xml:space="preserve"> mesa grande, enchufes y un panel expositor. También existe la posibilidad de recoger agua. </w:t>
            </w:r>
            <w:r w:rsidRPr="00551BA5">
              <w:rPr>
                <w:b w:val="0"/>
                <w:u w:val="single"/>
              </w:rPr>
              <w:t xml:space="preserve">Cualquier otro material necesario para el funcionamiento </w:t>
            </w:r>
            <w:r>
              <w:rPr>
                <w:b w:val="0"/>
                <w:u w:val="single"/>
              </w:rPr>
              <w:t xml:space="preserve">o exposición </w:t>
            </w:r>
            <w:r w:rsidRPr="00551BA5">
              <w:rPr>
                <w:b w:val="0"/>
                <w:u w:val="single"/>
              </w:rPr>
              <w:t xml:space="preserve">del proyecto </w:t>
            </w:r>
            <w:r>
              <w:rPr>
                <w:b w:val="0"/>
                <w:u w:val="single"/>
              </w:rPr>
              <w:t>deberá</w:t>
            </w:r>
            <w:r w:rsidRPr="00551BA5">
              <w:rPr>
                <w:b w:val="0"/>
                <w:u w:val="single"/>
              </w:rPr>
              <w:t xml:space="preserve"> ser aportado por los participantes</w:t>
            </w:r>
          </w:p>
          <w:p w:rsidR="00B14138" w:rsidRDefault="00B14138" w:rsidP="00DE0B5B">
            <w:pPr>
              <w:pStyle w:val="texto"/>
            </w:pPr>
          </w:p>
          <w:p w:rsidR="00B14138" w:rsidRPr="00A04181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exto"/>
            </w:pPr>
          </w:p>
          <w:p w:rsidR="00B14138" w:rsidRDefault="00B14138" w:rsidP="00DE0B5B">
            <w:pPr>
              <w:pStyle w:val="TITaZUL-2"/>
              <w:rPr>
                <w:b/>
              </w:rPr>
            </w:pPr>
          </w:p>
          <w:p w:rsidR="00B14138" w:rsidRDefault="00B14138" w:rsidP="00DE0B5B">
            <w:pPr>
              <w:pStyle w:val="TITaZUL-2"/>
              <w:rPr>
                <w:b/>
              </w:rPr>
            </w:pPr>
          </w:p>
          <w:p w:rsidR="00B14138" w:rsidRPr="00F5315E" w:rsidRDefault="00B14138" w:rsidP="00DE0B5B">
            <w:pPr>
              <w:pStyle w:val="TITaZUL-2"/>
              <w:rPr>
                <w:b/>
              </w:rPr>
            </w:pPr>
            <w:r w:rsidRPr="00F5315E">
              <w:rPr>
                <w:b/>
              </w:rPr>
              <w:t>2 PÁGINAS MÁXIMO INCLUYENDO IMÁGENES</w:t>
            </w:r>
          </w:p>
          <w:p w:rsidR="00B14138" w:rsidRPr="00CD50D7" w:rsidRDefault="00B14138" w:rsidP="00CD50D7">
            <w:pPr>
              <w:pStyle w:val="TITaZUL-2"/>
              <w:rPr>
                <w:sz w:val="32"/>
                <w:szCs w:val="32"/>
                <w:lang w:val="es-ES"/>
              </w:rPr>
            </w:pPr>
            <w:r>
              <w:rPr>
                <w:noProof/>
                <w:lang w:val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8" o:spid="_x0000_s1029" type="#_x0000_t75" alt="http://4.bp.blogspot.com/-OCChqZrZVP0/UbJVRsJJ3vI/AAAAAAAAABs/Z6yQibKfi04/s1600/f_48.png" style="position:absolute;left:0;text-align:left;margin-left:406.05pt;margin-top:-88.1pt;width:82.5pt;height:80.55pt;z-index:251658240;visibility:visible">
                  <v:imagedata r:id="rId8" r:href="rId9"/>
                  <w10:wrap type="square"/>
                </v:shape>
              </w:pict>
            </w:r>
            <w:r w:rsidRPr="00CD50D7">
              <w:rPr>
                <w:color w:val="FF0000"/>
                <w:sz w:val="32"/>
                <w:szCs w:val="32"/>
              </w:rPr>
              <w:t xml:space="preserve">Este documento será impreso. Revísalo antes de enviarlo y elimina espacios </w:t>
            </w:r>
            <w:r>
              <w:rPr>
                <w:color w:val="FF0000"/>
                <w:sz w:val="32"/>
                <w:szCs w:val="32"/>
              </w:rPr>
              <w:t>o texto innecesario (incluyendo éste)</w:t>
            </w:r>
          </w:p>
        </w:tc>
      </w:tr>
    </w:tbl>
    <w:p w:rsidR="00B14138" w:rsidRPr="00CD50D7" w:rsidRDefault="00B14138" w:rsidP="005B7707">
      <w:pPr>
        <w:pStyle w:val="texto"/>
      </w:pPr>
    </w:p>
    <w:sectPr w:rsidR="00B14138" w:rsidRPr="00CD50D7" w:rsidSect="001115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138" w:rsidRDefault="00B14138">
      <w:r>
        <w:separator/>
      </w:r>
    </w:p>
  </w:endnote>
  <w:endnote w:type="continuationSeparator" w:id="0">
    <w:p w:rsidR="00B14138" w:rsidRDefault="00B14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Default="00B1413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Pr="00111569" w:rsidRDefault="00B14138" w:rsidP="00111569">
    <w:pPr>
      <w:jc w:val="center"/>
      <w:rPr>
        <w:rFonts w:ascii="Arial" w:hAnsi="Arial" w:cs="Arial"/>
        <w:sz w:val="20"/>
        <w:szCs w:val="20"/>
        <w:lang w:val="es-ES_tradnl"/>
      </w:rPr>
    </w:pPr>
    <w:r w:rsidRPr="00111569">
      <w:rPr>
        <w:rFonts w:ascii="Arial" w:hAnsi="Arial" w:cs="Arial"/>
        <w:sz w:val="20"/>
        <w:szCs w:val="20"/>
        <w:lang w:val="es-ES_tradnl"/>
      </w:rPr>
      <w:t xml:space="preserve">FIN PLAZO INSCRIPCIÓN </w:t>
    </w:r>
    <w:r w:rsidRPr="00111569">
      <w:rPr>
        <w:rFonts w:ascii="Arial" w:hAnsi="Arial" w:cs="Arial"/>
        <w:b/>
        <w:sz w:val="20"/>
        <w:szCs w:val="20"/>
        <w:lang w:val="es-ES_tradnl"/>
      </w:rPr>
      <w:t xml:space="preserve">31 de ENERO de 2016 – INSTRUCCIONES EN  </w:t>
    </w:r>
    <w:hyperlink r:id="rId1" w:history="1">
      <w:r w:rsidRPr="00111569">
        <w:rPr>
          <w:rStyle w:val="Hyperlink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Default="00B141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138" w:rsidRDefault="00B14138">
      <w:r>
        <w:separator/>
      </w:r>
    </w:p>
  </w:footnote>
  <w:footnote w:type="continuationSeparator" w:id="0">
    <w:p w:rsidR="00B14138" w:rsidRDefault="00B14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Default="00B1413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Default="00B14138" w:rsidP="00B5502D">
    <w:pPr>
      <w:jc w:val="center"/>
      <w:rPr>
        <w:lang w:val="es-ES_tradn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1pt;margin-top:2.8pt;width:157.8pt;height:20pt;z-index:251658752">
          <v:imagedata r:id="rId1" o:title=""/>
          <w10:wrap type="square"/>
        </v:shape>
      </w:pict>
    </w:r>
    <w:r>
      <w:rPr>
        <w:noProof/>
      </w:rPr>
      <w:pict>
        <v:shape id="Imagen 1" o:spid="_x0000_s2050" type="#_x0000_t75" style="position:absolute;left:0;text-align:left;margin-left:12pt;margin-top:8.1pt;width:158.8pt;height:21.8pt;z-index:251656704;visibility:visible">
          <v:imagedata r:id="rId2" o:title=""/>
        </v:shape>
      </w:pict>
    </w:r>
    <w:r>
      <w:rPr>
        <w:noProof/>
      </w:rPr>
      <w:pict>
        <v:shape id="Imagen 5" o:spid="_x0000_s2051" type="#_x0000_t75" style="position:absolute;left:0;text-align:left;margin-left:204.3pt;margin-top:-15.05pt;width:115.5pt;height:55.9pt;z-index:251657728;visibility:visible">
          <v:imagedata r:id="rId3" o:title="" croptop="23562f" cropbottom="14430f" cropleft="19950f" cropright="13598f"/>
          <w10:wrap type="square"/>
        </v:shape>
      </w:pict>
    </w:r>
  </w:p>
  <w:p w:rsidR="00B14138" w:rsidRDefault="00B14138" w:rsidP="00B5502D">
    <w:pPr>
      <w:jc w:val="center"/>
    </w:pPr>
  </w:p>
  <w:p w:rsidR="00B14138" w:rsidRDefault="00B14138" w:rsidP="00B5502D">
    <w:pPr>
      <w:jc w:val="center"/>
    </w:pPr>
  </w:p>
  <w:p w:rsidR="00B14138" w:rsidRPr="00111569" w:rsidRDefault="00B14138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FICHA DE PROYECTO</w:t>
    </w:r>
    <w:r>
      <w:rPr>
        <w:rFonts w:ascii="Arial" w:hAnsi="Arial" w:cs="Arial"/>
        <w:b/>
        <w:color w:val="0000FF"/>
      </w:rPr>
      <w:t xml:space="preserve"> -</w:t>
    </w:r>
    <w:r w:rsidRPr="00111569">
      <w:rPr>
        <w:rFonts w:ascii="Arial" w:hAnsi="Arial" w:cs="Arial"/>
        <w:b/>
        <w:color w:val="0000FF"/>
      </w:rPr>
      <w:t xml:space="preserve"> 201</w:t>
    </w:r>
    <w:r>
      <w:rPr>
        <w:rFonts w:ascii="Arial" w:hAnsi="Arial" w:cs="Arial"/>
        <w:b/>
        <w:color w:val="0000FF"/>
      </w:rPr>
      <w:t>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8" w:rsidRDefault="00B141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8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32D1"/>
    <w:rsid w:val="00015EBE"/>
    <w:rsid w:val="000268B9"/>
    <w:rsid w:val="00031E3C"/>
    <w:rsid w:val="00043DBB"/>
    <w:rsid w:val="0005032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569"/>
    <w:rsid w:val="001118D3"/>
    <w:rsid w:val="001367B1"/>
    <w:rsid w:val="0013711B"/>
    <w:rsid w:val="00176D71"/>
    <w:rsid w:val="001A3593"/>
    <w:rsid w:val="001A38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93016"/>
    <w:rsid w:val="003C6D49"/>
    <w:rsid w:val="003E45A8"/>
    <w:rsid w:val="003E531F"/>
    <w:rsid w:val="003F4BC4"/>
    <w:rsid w:val="004109EE"/>
    <w:rsid w:val="004311F2"/>
    <w:rsid w:val="0044376C"/>
    <w:rsid w:val="004813A3"/>
    <w:rsid w:val="00487CED"/>
    <w:rsid w:val="0049130C"/>
    <w:rsid w:val="00502527"/>
    <w:rsid w:val="00502E2F"/>
    <w:rsid w:val="00511ACF"/>
    <w:rsid w:val="00534721"/>
    <w:rsid w:val="00541A77"/>
    <w:rsid w:val="00541E57"/>
    <w:rsid w:val="00542F0E"/>
    <w:rsid w:val="00551BA5"/>
    <w:rsid w:val="00551D06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23783"/>
    <w:rsid w:val="00637572"/>
    <w:rsid w:val="00671F37"/>
    <w:rsid w:val="00693F27"/>
    <w:rsid w:val="006942AA"/>
    <w:rsid w:val="00696315"/>
    <w:rsid w:val="006A5B96"/>
    <w:rsid w:val="006C19FF"/>
    <w:rsid w:val="006C3677"/>
    <w:rsid w:val="006E5899"/>
    <w:rsid w:val="0072401B"/>
    <w:rsid w:val="00751AC3"/>
    <w:rsid w:val="00753EC1"/>
    <w:rsid w:val="00771D68"/>
    <w:rsid w:val="007778FA"/>
    <w:rsid w:val="00793ED2"/>
    <w:rsid w:val="007949B5"/>
    <w:rsid w:val="007A1E65"/>
    <w:rsid w:val="007C0E13"/>
    <w:rsid w:val="008226A4"/>
    <w:rsid w:val="00837CFD"/>
    <w:rsid w:val="00863AC8"/>
    <w:rsid w:val="00871AAA"/>
    <w:rsid w:val="0088363E"/>
    <w:rsid w:val="008B2BC2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A6103"/>
    <w:rsid w:val="009D7176"/>
    <w:rsid w:val="00A04181"/>
    <w:rsid w:val="00A11824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B136B7"/>
    <w:rsid w:val="00B14138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285"/>
    <w:rsid w:val="00C73EB1"/>
    <w:rsid w:val="00C764AB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301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3016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DA42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uiPriority w:val="99"/>
    <w:rsid w:val="003E531F"/>
    <w:pPr>
      <w:spacing w:before="60" w:after="60"/>
    </w:pPr>
    <w:rPr>
      <w:b/>
      <w:color w:val="000000"/>
      <w:sz w:val="20"/>
      <w:szCs w:val="20"/>
      <w:lang w:val="ca-ES"/>
    </w:rPr>
  </w:style>
  <w:style w:type="paragraph" w:customStyle="1" w:styleId="BlackBlob">
    <w:name w:val="BlackBlob"/>
    <w:basedOn w:val="BlackBlock"/>
    <w:uiPriority w:val="99"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uiPriority w:val="99"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uiPriority w:val="99"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uiPriority w:val="99"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uiPriority w:val="99"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uiPriority w:val="99"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">
    <w:name w:val="ENCABEZADO"/>
    <w:basedOn w:val="texto"/>
    <w:uiPriority w:val="99"/>
    <w:rsid w:val="005B7707"/>
    <w:pPr>
      <w:spacing w:before="40" w:after="40"/>
    </w:pPr>
    <w:rPr>
      <w:lang w:val="es-ES_tradnl"/>
    </w:rPr>
  </w:style>
  <w:style w:type="paragraph" w:styleId="BalloonText">
    <w:name w:val="Balloon Text"/>
    <w:basedOn w:val="Normal"/>
    <w:link w:val="BalloonTextChar"/>
    <w:uiPriority w:val="99"/>
    <w:rsid w:val="00111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1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uv.es/experimenta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4.bp.blogspot.com/-OCChqZrZVP0/UbJVRsJJ3vI/AAAAAAAAABs/Z6yQibKfi04/s1600/f_48.pn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</Pages>
  <Words>282</Words>
  <Characters>1553</Characters>
  <Application>Microsoft Office Outlook</Application>
  <DocSecurity>0</DocSecurity>
  <Lines>0</Lines>
  <Paragraphs>0</Paragraphs>
  <ScaleCrop>false</ScaleCrop>
  <Company>Universitat de Valencia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subject/>
  <dc:creator>Chantal Ferrer Roca</dc:creator>
  <cp:keywords/>
  <dc:description/>
  <cp:lastModifiedBy>Maria</cp:lastModifiedBy>
  <cp:revision>8</cp:revision>
  <cp:lastPrinted>2014-11-12T16:00:00Z</cp:lastPrinted>
  <dcterms:created xsi:type="dcterms:W3CDTF">2015-10-20T17:35:00Z</dcterms:created>
  <dcterms:modified xsi:type="dcterms:W3CDTF">2018-02-04T11:03:00Z</dcterms:modified>
</cp:coreProperties>
</file>