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5"/>
        <w:gridCol w:w="292"/>
        <w:gridCol w:w="4568"/>
      </w:tblGrid>
      <w:tr w:rsidR="006E061F" w:rsidRPr="00031E3C" w:rsidTr="003E531F">
        <w:trPr>
          <w:trHeight w:val="55"/>
        </w:trPr>
        <w:tc>
          <w:tcPr>
            <w:tcW w:w="10205" w:type="dxa"/>
            <w:gridSpan w:val="3"/>
          </w:tcPr>
          <w:p w:rsidR="006E061F" w:rsidRPr="00C2009B" w:rsidRDefault="006E061F" w:rsidP="00043DBB">
            <w:pPr>
              <w:pStyle w:val="TEXTaZUL"/>
            </w:pPr>
            <w:bookmarkStart w:id="0" w:name="_GoBack"/>
            <w:bookmarkEnd w:id="0"/>
            <w:r w:rsidRPr="00F60A95">
              <w:t>TÍTOL :</w:t>
            </w:r>
          </w:p>
        </w:tc>
      </w:tr>
      <w:tr w:rsidR="006E061F" w:rsidRPr="00031E3C" w:rsidTr="00572A4C">
        <w:tc>
          <w:tcPr>
            <w:tcW w:w="5637" w:type="dxa"/>
            <w:gridSpan w:val="2"/>
          </w:tcPr>
          <w:p w:rsidR="006E061F" w:rsidRPr="00F60A95" w:rsidRDefault="006E061F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Centre:</w:t>
            </w:r>
          </w:p>
        </w:tc>
        <w:tc>
          <w:tcPr>
            <w:tcW w:w="4568" w:type="dxa"/>
          </w:tcPr>
          <w:p w:rsidR="006E061F" w:rsidRPr="00F60A95" w:rsidRDefault="006E061F" w:rsidP="00CB72E8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Curs </w:t>
            </w: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i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Cicle (ESO/BAT/CFGM):</w:t>
            </w:r>
          </w:p>
        </w:tc>
      </w:tr>
      <w:tr w:rsidR="006E061F" w:rsidRPr="00031E3C" w:rsidTr="00203787">
        <w:tc>
          <w:tcPr>
            <w:tcW w:w="10205" w:type="dxa"/>
            <w:gridSpan w:val="3"/>
          </w:tcPr>
          <w:p w:rsidR="006E061F" w:rsidRPr="00F60A95" w:rsidRDefault="006E061F" w:rsidP="00B13108">
            <w:pPr>
              <w:spacing w:before="60" w:after="60"/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Categoria de concurs:     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FÍSICA 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o 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TECNOLOGÍA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   (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elimina allò no procedent)</w:t>
            </w:r>
          </w:p>
        </w:tc>
      </w:tr>
      <w:tr w:rsidR="006E061F" w:rsidRPr="00031E3C" w:rsidTr="00203787">
        <w:tc>
          <w:tcPr>
            <w:tcW w:w="10205" w:type="dxa"/>
            <w:gridSpan w:val="3"/>
          </w:tcPr>
          <w:p w:rsidR="006E061F" w:rsidRPr="00F60A95" w:rsidRDefault="006E061F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Nom del profesor/a  tutor/a: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ab/>
            </w:r>
          </w:p>
        </w:tc>
      </w:tr>
      <w:tr w:rsidR="006E061F" w:rsidRPr="00031E3C" w:rsidTr="00572A4C">
        <w:tc>
          <w:tcPr>
            <w:tcW w:w="10205" w:type="dxa"/>
            <w:gridSpan w:val="3"/>
          </w:tcPr>
          <w:p w:rsidR="006E061F" w:rsidRPr="00F60A95" w:rsidRDefault="006E061F" w:rsidP="00DE0B5B">
            <w:pPr>
              <w:spacing w:before="60" w:after="60"/>
              <w:rPr>
                <w:rFonts w:ascii="Arial" w:hAnsi="Arial" w:cs="Arial"/>
                <w:b/>
                <w:color w:val="FF0000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Nom i cognoms dels participants (4 màxim)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, que participaran en la fira si el projecte ès admès. Han de coincidir amd els registrats on-line. NO ES PODRAN MODIFICAR UNA VEGADA REALITZADA LA INSCRIPCIÓ.</w:t>
            </w:r>
          </w:p>
        </w:tc>
      </w:tr>
      <w:tr w:rsidR="006E061F" w:rsidRPr="00031E3C" w:rsidTr="00203787">
        <w:trPr>
          <w:trHeight w:val="329"/>
        </w:trPr>
        <w:tc>
          <w:tcPr>
            <w:tcW w:w="5345" w:type="dxa"/>
          </w:tcPr>
          <w:p w:rsidR="006E061F" w:rsidRPr="00F60A95" w:rsidRDefault="006E061F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1. </w:t>
            </w:r>
          </w:p>
        </w:tc>
        <w:tc>
          <w:tcPr>
            <w:tcW w:w="4860" w:type="dxa"/>
            <w:gridSpan w:val="2"/>
          </w:tcPr>
          <w:p w:rsidR="006E061F" w:rsidRPr="00F60A95" w:rsidRDefault="006E061F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3.</w:t>
            </w:r>
          </w:p>
        </w:tc>
      </w:tr>
      <w:tr w:rsidR="006E061F" w:rsidRPr="00031E3C" w:rsidTr="00572A4C">
        <w:trPr>
          <w:trHeight w:val="329"/>
        </w:trPr>
        <w:tc>
          <w:tcPr>
            <w:tcW w:w="5345" w:type="dxa"/>
          </w:tcPr>
          <w:p w:rsidR="006E061F" w:rsidRPr="00F60A95" w:rsidRDefault="006E061F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2.  </w:t>
            </w:r>
          </w:p>
        </w:tc>
        <w:tc>
          <w:tcPr>
            <w:tcW w:w="4860" w:type="dxa"/>
            <w:gridSpan w:val="2"/>
          </w:tcPr>
          <w:p w:rsidR="006E061F" w:rsidRPr="00F60A95" w:rsidRDefault="006E061F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4.</w:t>
            </w:r>
          </w:p>
        </w:tc>
      </w:tr>
    </w:tbl>
    <w:p w:rsidR="006E061F" w:rsidRDefault="006E061F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88"/>
      </w:tblGrid>
      <w:tr w:rsidR="006E061F" w:rsidRPr="009D387E" w:rsidTr="00B13108">
        <w:trPr>
          <w:trHeight w:val="11275"/>
        </w:trPr>
        <w:tc>
          <w:tcPr>
            <w:tcW w:w="10188" w:type="dxa"/>
          </w:tcPr>
          <w:p w:rsidR="006E061F" w:rsidRDefault="006E061F" w:rsidP="001E7A54">
            <w:pPr>
              <w:pStyle w:val="TEXTaZUL"/>
              <w:jc w:val="both"/>
              <w:rPr>
                <w:lang w:val="ca-ES"/>
              </w:rPr>
            </w:pPr>
            <w:r w:rsidRPr="001E7A54">
              <w:rPr>
                <w:b w:val="0"/>
                <w:sz w:val="18"/>
                <w:szCs w:val="18"/>
              </w:rPr>
              <w:t>Descriu</w:t>
            </w:r>
            <w:r w:rsidRPr="001E7A54">
              <w:rPr>
                <w:b w:val="0"/>
                <w:lang w:val="ca-ES"/>
              </w:rPr>
              <w:t xml:space="preserve"> el projecte de forma COMPRENSIBLE, aportant la informació necessària per entendre objectius i resultats previstos. La redacció d'aquesta fitxa ha de ser una elaboració ORIGINAL, i no el resultat de copiar i pegar altres textos. Recomanem llegir aquesta guia. Utilitza, com a màxim, la pàgina següent.</w:t>
            </w:r>
            <w:r w:rsidRPr="00A47DCD">
              <w:rPr>
                <w:lang w:val="ca-ES"/>
              </w:rPr>
              <w:t xml:space="preserve"> </w:t>
            </w:r>
          </w:p>
          <w:p w:rsidR="006E061F" w:rsidRDefault="006E061F" w:rsidP="001E7A54">
            <w:pPr>
              <w:pStyle w:val="TEXTaZUL"/>
              <w:jc w:val="both"/>
              <w:rPr>
                <w:lang w:val="ca-ES"/>
              </w:rPr>
            </w:pPr>
          </w:p>
          <w:p w:rsidR="006E061F" w:rsidRPr="00A47DCD" w:rsidRDefault="006E061F" w:rsidP="001E7A54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Resum breu del projecte i obje</w:t>
            </w:r>
            <w:r>
              <w:rPr>
                <w:lang w:val="ca-ES"/>
              </w:rPr>
              <w:t>c</w:t>
            </w:r>
            <w:r w:rsidRPr="00A47DCD">
              <w:rPr>
                <w:lang w:val="ca-ES"/>
              </w:rPr>
              <w:t>tius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  <w:r>
              <w:rPr>
                <w:lang w:val="ca-ES"/>
              </w:rPr>
              <w:t>Resum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Material i muntatge </w:t>
            </w:r>
            <w:r w:rsidRPr="006807D9">
              <w:rPr>
                <w:b w:val="0"/>
                <w:lang w:val="ca-ES"/>
              </w:rPr>
              <w:t>(</w:t>
            </w:r>
            <w:r w:rsidRPr="00B13108">
              <w:rPr>
                <w:u w:val="single"/>
                <w:lang w:val="ca-ES"/>
              </w:rPr>
              <w:t>Inclou alguna figura, esquema o fotografia de resolució mitjana-baixa</w:t>
            </w:r>
            <w:r w:rsidRPr="006807D9">
              <w:rPr>
                <w:b w:val="0"/>
                <w:lang w:val="ca-ES"/>
              </w:rPr>
              <w:t>)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  <w:r>
              <w:rPr>
                <w:lang w:val="ca-ES"/>
              </w:rPr>
              <w:t>Material i Muntatge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Fonamentació : Principis físics involucrats i la seua relació amb aplicacions tecnològiques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  <w:r>
              <w:rPr>
                <w:lang w:val="ca-ES"/>
              </w:rPr>
              <w:t xml:space="preserve">Fonamentació: Principis físics </w:t>
            </w:r>
            <w:r w:rsidRPr="00A47DCD">
              <w:rPr>
                <w:lang w:val="ca-ES"/>
              </w:rPr>
              <w:t>involucrats i la seua relació amb aplicacions tecnològiques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Funcionament i Resultats: observacions i mesures. 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  <w:r w:rsidRPr="001E7A54">
              <w:rPr>
                <w:lang w:val="ca-ES"/>
              </w:rPr>
              <w:t xml:space="preserve">Funcionament i Resultats: observacions i mesures. 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Conclusions </w:t>
            </w:r>
          </w:p>
          <w:p w:rsidR="006E061F" w:rsidRPr="001E7A54" w:rsidRDefault="006E061F" w:rsidP="001E7A54">
            <w:pPr>
              <w:pStyle w:val="TIToSCUR"/>
              <w:numPr>
                <w:ilvl w:val="0"/>
                <w:numId w:val="0"/>
              </w:numPr>
              <w:rPr>
                <w:b w:val="0"/>
                <w:lang w:val="ca-ES"/>
              </w:rPr>
            </w:pPr>
            <w:r w:rsidRPr="001E7A54">
              <w:rPr>
                <w:b w:val="0"/>
                <w:lang w:val="ca-ES"/>
              </w:rPr>
              <w:t xml:space="preserve">Conclusions 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</w:p>
          <w:p w:rsidR="006E061F" w:rsidRPr="00A47DCD" w:rsidRDefault="006E061F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Bibliografia</w:t>
            </w:r>
          </w:p>
          <w:p w:rsidR="006E061F" w:rsidRPr="00A47DCD" w:rsidRDefault="006E061F" w:rsidP="00DE0B5B">
            <w:pPr>
              <w:pStyle w:val="texto"/>
              <w:rPr>
                <w:lang w:val="ca-ES"/>
              </w:rPr>
            </w:pPr>
            <w:r w:rsidRPr="001E7A54">
              <w:rPr>
                <w:lang w:val="ca-ES"/>
              </w:rPr>
              <w:t>És imprescindible citar les fonts de les quals s'obtenen idees o continguts: llibres, pàgines web, etc.</w:t>
            </w:r>
          </w:p>
          <w:p w:rsidR="006E061F" w:rsidRDefault="006E061F" w:rsidP="00DE0B5B">
            <w:pPr>
              <w:pStyle w:val="texto"/>
            </w:pPr>
          </w:p>
          <w:p w:rsidR="006E061F" w:rsidRDefault="006E061F" w:rsidP="00B13108">
            <w:pPr>
              <w:pStyle w:val="TEXTaZUL"/>
              <w:rPr>
                <w:lang w:val="ca-ES"/>
              </w:rPr>
            </w:pPr>
          </w:p>
          <w:p w:rsidR="006E061F" w:rsidRDefault="006E061F" w:rsidP="00B13108">
            <w:pPr>
              <w:pStyle w:val="TEXTaZUL"/>
              <w:rPr>
                <w:lang w:val="ca-ES"/>
              </w:rPr>
            </w:pPr>
          </w:p>
          <w:p w:rsidR="006E061F" w:rsidRPr="00B13108" w:rsidRDefault="006E061F" w:rsidP="00B13108">
            <w:pPr>
              <w:pStyle w:val="TEXTaZUL"/>
              <w:rPr>
                <w:u w:val="single"/>
                <w:lang w:val="ca-ES"/>
              </w:rPr>
            </w:pPr>
            <w:r w:rsidRPr="00B13108">
              <w:rPr>
                <w:lang w:val="ca-ES"/>
              </w:rPr>
              <w:t>Informació important</w:t>
            </w:r>
            <w:r w:rsidRPr="00B13108">
              <w:rPr>
                <w:lang w:val="ca-ES"/>
              </w:rPr>
              <w:br/>
            </w:r>
            <w:r w:rsidRPr="00B13108">
              <w:rPr>
                <w:b w:val="0"/>
                <w:lang w:val="ca-ES"/>
              </w:rPr>
              <w:t xml:space="preserve">Cada projecte admès comptarà amb: </w:t>
            </w:r>
            <w:r w:rsidRPr="009D387E">
              <w:rPr>
                <w:b w:val="0"/>
                <w:u w:val="single"/>
                <w:lang w:val="ca-ES"/>
              </w:rPr>
              <w:t>una</w:t>
            </w:r>
            <w:r w:rsidRPr="00B13108">
              <w:rPr>
                <w:b w:val="0"/>
                <w:lang w:val="ca-ES"/>
              </w:rPr>
              <w:t xml:space="preserve"> taula gran, endolls i un panell expositor. També existeix la possibilitat d'arreplegar aigua. </w:t>
            </w:r>
            <w:r w:rsidRPr="00B13108">
              <w:rPr>
                <w:b w:val="0"/>
                <w:u w:val="single"/>
                <w:lang w:val="ca-ES"/>
              </w:rPr>
              <w:t xml:space="preserve">Qualsevol altre material necessari per al funcionament </w:t>
            </w:r>
            <w:r>
              <w:rPr>
                <w:b w:val="0"/>
                <w:u w:val="single"/>
                <w:lang w:val="ca-ES"/>
              </w:rPr>
              <w:t xml:space="preserve">o exposició </w:t>
            </w:r>
            <w:r w:rsidRPr="00B13108">
              <w:rPr>
                <w:b w:val="0"/>
                <w:u w:val="single"/>
                <w:lang w:val="ca-ES"/>
              </w:rPr>
              <w:t>del projecte haurà de ser aportat pels participants</w:t>
            </w:r>
          </w:p>
          <w:p w:rsidR="006E061F" w:rsidRPr="00B13108" w:rsidRDefault="006E061F" w:rsidP="00DE0B5B">
            <w:pPr>
              <w:pStyle w:val="texto"/>
              <w:rPr>
                <w:lang w:val="it-IT"/>
              </w:rPr>
            </w:pPr>
          </w:p>
          <w:p w:rsidR="006E061F" w:rsidRPr="00B13108" w:rsidRDefault="006E061F" w:rsidP="00DE0B5B">
            <w:pPr>
              <w:pStyle w:val="texto"/>
              <w:rPr>
                <w:lang w:val="it-IT"/>
              </w:rPr>
            </w:pPr>
          </w:p>
          <w:p w:rsidR="006E061F" w:rsidRPr="00B13108" w:rsidRDefault="006E061F" w:rsidP="00DE0B5B">
            <w:pPr>
              <w:pStyle w:val="texto"/>
              <w:rPr>
                <w:lang w:val="it-IT"/>
              </w:rPr>
            </w:pPr>
          </w:p>
          <w:p w:rsidR="006E061F" w:rsidRPr="00B13108" w:rsidRDefault="006E061F" w:rsidP="00DE0B5B">
            <w:pPr>
              <w:pStyle w:val="texto"/>
              <w:rPr>
                <w:lang w:val="it-IT"/>
              </w:rPr>
            </w:pPr>
          </w:p>
          <w:p w:rsidR="006E061F" w:rsidRPr="00B13108" w:rsidRDefault="006E061F" w:rsidP="00F60A95">
            <w:pPr>
              <w:pStyle w:val="texto"/>
              <w:rPr>
                <w:lang w:val="it-IT"/>
              </w:rPr>
            </w:pPr>
          </w:p>
          <w:p w:rsidR="006E061F" w:rsidRPr="00B13108" w:rsidRDefault="006E061F" w:rsidP="00F60A95">
            <w:pPr>
              <w:pStyle w:val="texto"/>
              <w:rPr>
                <w:lang w:val="it-IT"/>
              </w:rPr>
            </w:pPr>
          </w:p>
          <w:p w:rsidR="006E061F" w:rsidRPr="00B13108" w:rsidRDefault="006E061F" w:rsidP="00F60A95">
            <w:pPr>
              <w:pStyle w:val="texto"/>
              <w:rPr>
                <w:lang w:val="it-IT"/>
              </w:rPr>
            </w:pPr>
          </w:p>
          <w:p w:rsidR="006E061F" w:rsidRPr="00B13108" w:rsidRDefault="006E061F" w:rsidP="00DE0B5B">
            <w:pPr>
              <w:pStyle w:val="TITaZUL-2"/>
              <w:rPr>
                <w:b/>
                <w:lang w:val="it-IT"/>
              </w:rPr>
            </w:pPr>
          </w:p>
          <w:p w:rsidR="006E061F" w:rsidRPr="00F5315E" w:rsidRDefault="006E061F" w:rsidP="00DE0B5B">
            <w:pPr>
              <w:pStyle w:val="TITaZUL-2"/>
              <w:rPr>
                <w:b/>
              </w:rPr>
            </w:pPr>
            <w:r>
              <w:rPr>
                <w:noProof/>
                <w:lang w:val="es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8" o:spid="_x0000_s1029" type="#_x0000_t75" alt="http://4.bp.blogspot.com/-OCChqZrZVP0/UbJVRsJJ3vI/AAAAAAAAABs/Z6yQibKfi04/s1600/f_48.png" style="position:absolute;left:0;text-align:left;margin-left:398.55pt;margin-top:-72.05pt;width:77.2pt;height:75.4pt;z-index:251658240;visibility:visible">
                  <v:imagedata r:id="rId7" r:href="rId8"/>
                  <w10:wrap type="square"/>
                </v:shape>
              </w:pict>
            </w:r>
            <w:r w:rsidRPr="00F5315E">
              <w:rPr>
                <w:b/>
              </w:rPr>
              <w:t>2 PÁGIN</w:t>
            </w:r>
            <w:r>
              <w:rPr>
                <w:b/>
              </w:rPr>
              <w:t>E</w:t>
            </w:r>
            <w:r w:rsidRPr="00F5315E">
              <w:rPr>
                <w:b/>
              </w:rPr>
              <w:t>S MÁXIM INCL</w:t>
            </w:r>
            <w:r>
              <w:rPr>
                <w:b/>
              </w:rPr>
              <w:t>OENT</w:t>
            </w:r>
            <w:r w:rsidRPr="00F5315E">
              <w:rPr>
                <w:b/>
              </w:rPr>
              <w:t xml:space="preserve"> IM</w:t>
            </w:r>
            <w:r>
              <w:rPr>
                <w:b/>
              </w:rPr>
              <w:t>ATGES</w:t>
            </w:r>
          </w:p>
          <w:p w:rsidR="006E061F" w:rsidRPr="009D387E" w:rsidRDefault="006E061F" w:rsidP="009D387E">
            <w:pPr>
              <w:pStyle w:val="TITaZUL-2"/>
              <w:rPr>
                <w:lang w:val="ca-ES"/>
              </w:rPr>
            </w:pPr>
            <w:r w:rsidRPr="009D387E">
              <w:rPr>
                <w:color w:val="FF0000"/>
                <w:sz w:val="32"/>
                <w:szCs w:val="32"/>
                <w:lang w:val="ca-ES"/>
              </w:rPr>
              <w:t>Aquest</w:t>
            </w:r>
            <w:r w:rsidRPr="009D387E">
              <w:rPr>
                <w:lang w:val="ca-ES"/>
              </w:rPr>
              <w:t xml:space="preserve"> </w:t>
            </w:r>
            <w:r>
              <w:rPr>
                <w:color w:val="FF0000"/>
                <w:sz w:val="32"/>
                <w:szCs w:val="32"/>
                <w:lang w:val="ca-ES"/>
              </w:rPr>
              <w:t>document serà</w:t>
            </w:r>
            <w:r w:rsidRPr="009D387E">
              <w:rPr>
                <w:color w:val="FF0000"/>
                <w:sz w:val="32"/>
                <w:szCs w:val="32"/>
                <w:lang w:val="ca-ES"/>
              </w:rPr>
              <w:t xml:space="preserve"> impr</w:t>
            </w:r>
            <w:r>
              <w:rPr>
                <w:color w:val="FF0000"/>
                <w:sz w:val="32"/>
                <w:szCs w:val="32"/>
                <w:lang w:val="ca-ES"/>
              </w:rPr>
              <w:t xml:space="preserve">ès. </w:t>
            </w:r>
            <w:r w:rsidRPr="00CD50D7">
              <w:rPr>
                <w:color w:val="FF0000"/>
                <w:sz w:val="32"/>
                <w:szCs w:val="32"/>
                <w:lang w:val="it-IT"/>
              </w:rPr>
              <w:t>Revisa-ho abans d'enviar-ho i elimina espais o text innecessari (incloent aquest)</w:t>
            </w:r>
          </w:p>
        </w:tc>
      </w:tr>
    </w:tbl>
    <w:p w:rsidR="006E061F" w:rsidRPr="009D387E" w:rsidRDefault="006E061F" w:rsidP="005B7707">
      <w:pPr>
        <w:pStyle w:val="texto"/>
        <w:rPr>
          <w:lang w:val="it-IT"/>
        </w:rPr>
      </w:pPr>
    </w:p>
    <w:sectPr w:rsidR="006E061F" w:rsidRPr="009D387E" w:rsidSect="00B13108">
      <w:headerReference w:type="default" r:id="rId9"/>
      <w:footerReference w:type="default" r:id="rId10"/>
      <w:pgSz w:w="11906" w:h="16838"/>
      <w:pgMar w:top="1675" w:right="566" w:bottom="426" w:left="1134" w:header="539" w:footer="4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61F" w:rsidRDefault="006E061F">
      <w:r>
        <w:separator/>
      </w:r>
    </w:p>
  </w:endnote>
  <w:endnote w:type="continuationSeparator" w:id="0">
    <w:p w:rsidR="006E061F" w:rsidRDefault="006E06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61F" w:rsidRPr="00B13108" w:rsidRDefault="006E061F" w:rsidP="00A43859">
    <w:pPr>
      <w:jc w:val="center"/>
      <w:rPr>
        <w:rFonts w:ascii="Verdana" w:hAnsi="Verdana"/>
        <w:color w:val="000000"/>
        <w:sz w:val="18"/>
        <w:szCs w:val="18"/>
        <w:shd w:val="clear" w:color="auto" w:fill="FFFFFF"/>
      </w:rPr>
    </w:pP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FI TERMINI INSCRIPCIÓ 31 de GENER de 2016 – INSTRUCCIONS EN </w:t>
    </w:r>
    <w:hyperlink r:id="rId1" w:history="1">
      <w:r w:rsidRPr="001D021D">
        <w:rPr>
          <w:rStyle w:val="Hyperlink"/>
          <w:rFonts w:ascii="Verdana" w:hAnsi="Verdana"/>
          <w:sz w:val="18"/>
          <w:szCs w:val="18"/>
          <w:shd w:val="clear" w:color="auto" w:fill="FFFFFF"/>
        </w:rPr>
        <w:t>www.uv.es/experimenta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61F" w:rsidRDefault="006E061F">
      <w:r>
        <w:separator/>
      </w:r>
    </w:p>
  </w:footnote>
  <w:footnote w:type="continuationSeparator" w:id="0">
    <w:p w:rsidR="006E061F" w:rsidRDefault="006E06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61F" w:rsidRDefault="006E061F" w:rsidP="00B13108">
    <w:pPr>
      <w:jc w:val="center"/>
      <w:rPr>
        <w:lang w:val="es-ES_tradnl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51pt;margin-top:2.8pt;width:157.8pt;height:20pt;z-index:251658752">
          <v:imagedata r:id="rId1" o:title=""/>
          <w10:wrap type="square"/>
        </v:shape>
      </w:pict>
    </w:r>
    <w:r>
      <w:rPr>
        <w:noProof/>
      </w:rPr>
      <w:pict>
        <v:shape id="Imagen 1" o:spid="_x0000_s2050" type="#_x0000_t75" style="position:absolute;left:0;text-align:left;margin-left:12pt;margin-top:8.1pt;width:158.8pt;height:21.8pt;z-index:251656704;visibility:visible">
          <v:imagedata r:id="rId2" o:title=""/>
        </v:shape>
      </w:pict>
    </w:r>
    <w:r>
      <w:rPr>
        <w:noProof/>
      </w:rPr>
      <w:pict>
        <v:shape id="Imagen 5" o:spid="_x0000_s2051" type="#_x0000_t75" style="position:absolute;left:0;text-align:left;margin-left:204.3pt;margin-top:-15.05pt;width:115.5pt;height:55.9pt;z-index:251657728;visibility:visible">
          <v:imagedata r:id="rId3" o:title="" croptop="23562f" cropbottom="14430f" cropleft="19950f" cropright="13598f"/>
          <w10:wrap type="square"/>
        </v:shape>
      </w:pict>
    </w:r>
  </w:p>
  <w:p w:rsidR="006E061F" w:rsidRDefault="006E061F" w:rsidP="00B13108">
    <w:pPr>
      <w:jc w:val="center"/>
    </w:pPr>
  </w:p>
  <w:p w:rsidR="006E061F" w:rsidRDefault="006E061F" w:rsidP="00B13108">
    <w:pPr>
      <w:jc w:val="center"/>
    </w:pPr>
  </w:p>
  <w:p w:rsidR="006E061F" w:rsidRPr="00111569" w:rsidRDefault="006E061F" w:rsidP="00B13108">
    <w:pPr>
      <w:jc w:val="center"/>
      <w:rPr>
        <w:rFonts w:ascii="Arial" w:hAnsi="Arial" w:cs="Arial"/>
        <w:b/>
        <w:color w:val="0000FF"/>
        <w:lang w:val="es-ES_tradnl"/>
      </w:rPr>
    </w:pPr>
    <w:r>
      <w:rPr>
        <w:rFonts w:ascii="Arial" w:hAnsi="Arial" w:cs="Arial"/>
        <w:b/>
        <w:color w:val="0000FF"/>
      </w:rPr>
      <w:t>FITX</w:t>
    </w:r>
    <w:r w:rsidRPr="00111569">
      <w:rPr>
        <w:rFonts w:ascii="Arial" w:hAnsi="Arial" w:cs="Arial"/>
        <w:b/>
        <w:color w:val="0000FF"/>
      </w:rPr>
      <w:t>A DE</w:t>
    </w:r>
    <w:r>
      <w:rPr>
        <w:rFonts w:ascii="Arial" w:hAnsi="Arial" w:cs="Arial"/>
        <w:b/>
        <w:color w:val="0000FF"/>
      </w:rPr>
      <w:t>L</w:t>
    </w:r>
    <w:r w:rsidRPr="00111569">
      <w:rPr>
        <w:rFonts w:ascii="Arial" w:hAnsi="Arial" w:cs="Arial"/>
        <w:b/>
        <w:color w:val="0000FF"/>
      </w:rPr>
      <w:t xml:space="preserve"> </w:t>
    </w:r>
    <w:r>
      <w:rPr>
        <w:rFonts w:ascii="Arial" w:hAnsi="Arial" w:cs="Arial"/>
        <w:b/>
        <w:color w:val="0000FF"/>
      </w:rPr>
      <w:t>PROJ</w:t>
    </w:r>
    <w:r w:rsidRPr="00111569">
      <w:rPr>
        <w:rFonts w:ascii="Arial" w:hAnsi="Arial" w:cs="Arial"/>
        <w:b/>
        <w:color w:val="0000FF"/>
      </w:rPr>
      <w:t>ECT</w:t>
    </w:r>
    <w:r>
      <w:rPr>
        <w:rFonts w:ascii="Arial" w:hAnsi="Arial" w:cs="Arial"/>
        <w:b/>
        <w:color w:val="0000FF"/>
      </w:rPr>
      <w:t>E</w:t>
    </w:r>
    <w:r w:rsidRPr="00111569">
      <w:rPr>
        <w:rFonts w:ascii="Arial" w:hAnsi="Arial" w:cs="Arial"/>
        <w:b/>
        <w:color w:val="0000FF"/>
      </w:rPr>
      <w:t xml:space="preserve"> </w:t>
    </w:r>
    <w:r>
      <w:rPr>
        <w:rFonts w:ascii="Arial" w:hAnsi="Arial" w:cs="Arial"/>
        <w:b/>
        <w:color w:val="0000FF"/>
      </w:rPr>
      <w:t xml:space="preserve">- </w:t>
    </w:r>
    <w:r w:rsidRPr="00111569">
      <w:rPr>
        <w:rFonts w:ascii="Arial" w:hAnsi="Arial" w:cs="Arial"/>
        <w:b/>
        <w:color w:val="0000FF"/>
      </w:rPr>
      <w:t>201</w:t>
    </w:r>
    <w:r>
      <w:rPr>
        <w:rFonts w:ascii="Arial" w:hAnsi="Arial" w:cs="Arial"/>
        <w:b/>
        <w:color w:val="0000FF"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8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32D1"/>
    <w:rsid w:val="000268B9"/>
    <w:rsid w:val="00031E3C"/>
    <w:rsid w:val="00043DBB"/>
    <w:rsid w:val="00050320"/>
    <w:rsid w:val="00070BB0"/>
    <w:rsid w:val="0007340B"/>
    <w:rsid w:val="000748E7"/>
    <w:rsid w:val="00074F59"/>
    <w:rsid w:val="00082A95"/>
    <w:rsid w:val="0009360A"/>
    <w:rsid w:val="00097DBA"/>
    <w:rsid w:val="000A1704"/>
    <w:rsid w:val="000A2CE3"/>
    <w:rsid w:val="000B341F"/>
    <w:rsid w:val="000D444F"/>
    <w:rsid w:val="000D6B6B"/>
    <w:rsid w:val="000F6CE4"/>
    <w:rsid w:val="00111569"/>
    <w:rsid w:val="001118D3"/>
    <w:rsid w:val="001367B1"/>
    <w:rsid w:val="0013711B"/>
    <w:rsid w:val="00171583"/>
    <w:rsid w:val="00176D71"/>
    <w:rsid w:val="001A3593"/>
    <w:rsid w:val="001A3D7D"/>
    <w:rsid w:val="001D021D"/>
    <w:rsid w:val="001E7A54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21ED"/>
    <w:rsid w:val="00276691"/>
    <w:rsid w:val="00276AAE"/>
    <w:rsid w:val="002B73BE"/>
    <w:rsid w:val="002E1FC7"/>
    <w:rsid w:val="002F5F78"/>
    <w:rsid w:val="00310B29"/>
    <w:rsid w:val="00313793"/>
    <w:rsid w:val="0032256E"/>
    <w:rsid w:val="00327881"/>
    <w:rsid w:val="00344DD4"/>
    <w:rsid w:val="0034795A"/>
    <w:rsid w:val="003549C6"/>
    <w:rsid w:val="00355180"/>
    <w:rsid w:val="003C6D49"/>
    <w:rsid w:val="003E45A8"/>
    <w:rsid w:val="003E531F"/>
    <w:rsid w:val="003F4BC4"/>
    <w:rsid w:val="004311F2"/>
    <w:rsid w:val="0044376C"/>
    <w:rsid w:val="004813A3"/>
    <w:rsid w:val="0049130C"/>
    <w:rsid w:val="00502527"/>
    <w:rsid w:val="00502E2F"/>
    <w:rsid w:val="00511ACF"/>
    <w:rsid w:val="005324C8"/>
    <w:rsid w:val="00534721"/>
    <w:rsid w:val="00541A77"/>
    <w:rsid w:val="00541E57"/>
    <w:rsid w:val="00542F0E"/>
    <w:rsid w:val="00551D06"/>
    <w:rsid w:val="00570D96"/>
    <w:rsid w:val="00572A4C"/>
    <w:rsid w:val="005812C1"/>
    <w:rsid w:val="00583BFA"/>
    <w:rsid w:val="00596866"/>
    <w:rsid w:val="005A301E"/>
    <w:rsid w:val="005B7707"/>
    <w:rsid w:val="005D031C"/>
    <w:rsid w:val="005F03F6"/>
    <w:rsid w:val="00623783"/>
    <w:rsid w:val="00637572"/>
    <w:rsid w:val="006807D9"/>
    <w:rsid w:val="00693F27"/>
    <w:rsid w:val="00696315"/>
    <w:rsid w:val="006A5B96"/>
    <w:rsid w:val="006C19FF"/>
    <w:rsid w:val="006C3677"/>
    <w:rsid w:val="006E061F"/>
    <w:rsid w:val="006E5899"/>
    <w:rsid w:val="0072401B"/>
    <w:rsid w:val="00751AC3"/>
    <w:rsid w:val="00753EC1"/>
    <w:rsid w:val="007778FA"/>
    <w:rsid w:val="00793ED2"/>
    <w:rsid w:val="007949B5"/>
    <w:rsid w:val="007A1E65"/>
    <w:rsid w:val="007C0E13"/>
    <w:rsid w:val="007D5C20"/>
    <w:rsid w:val="008226A4"/>
    <w:rsid w:val="00837CFD"/>
    <w:rsid w:val="00863AC8"/>
    <w:rsid w:val="00871AAA"/>
    <w:rsid w:val="0087436B"/>
    <w:rsid w:val="0088363E"/>
    <w:rsid w:val="008B2BC2"/>
    <w:rsid w:val="008C4FE3"/>
    <w:rsid w:val="008E0D72"/>
    <w:rsid w:val="009127A2"/>
    <w:rsid w:val="00913199"/>
    <w:rsid w:val="009261EC"/>
    <w:rsid w:val="00927AEA"/>
    <w:rsid w:val="009345EC"/>
    <w:rsid w:val="009349B2"/>
    <w:rsid w:val="009466F3"/>
    <w:rsid w:val="00950EEE"/>
    <w:rsid w:val="00963B0C"/>
    <w:rsid w:val="00964B81"/>
    <w:rsid w:val="00984BAE"/>
    <w:rsid w:val="009A4B93"/>
    <w:rsid w:val="009D387E"/>
    <w:rsid w:val="009D7176"/>
    <w:rsid w:val="00A04181"/>
    <w:rsid w:val="00A11824"/>
    <w:rsid w:val="00A317EA"/>
    <w:rsid w:val="00A43859"/>
    <w:rsid w:val="00A47DCD"/>
    <w:rsid w:val="00AA75A9"/>
    <w:rsid w:val="00AB7203"/>
    <w:rsid w:val="00AB7DF7"/>
    <w:rsid w:val="00AD2845"/>
    <w:rsid w:val="00AD3A25"/>
    <w:rsid w:val="00AD437C"/>
    <w:rsid w:val="00AD5600"/>
    <w:rsid w:val="00AF0E74"/>
    <w:rsid w:val="00B13108"/>
    <w:rsid w:val="00B15736"/>
    <w:rsid w:val="00B20406"/>
    <w:rsid w:val="00B5502D"/>
    <w:rsid w:val="00B85000"/>
    <w:rsid w:val="00BB1480"/>
    <w:rsid w:val="00C1231B"/>
    <w:rsid w:val="00C2009B"/>
    <w:rsid w:val="00C23082"/>
    <w:rsid w:val="00C4158C"/>
    <w:rsid w:val="00C432D1"/>
    <w:rsid w:val="00C73EB1"/>
    <w:rsid w:val="00C764AB"/>
    <w:rsid w:val="00C959E3"/>
    <w:rsid w:val="00CB72E8"/>
    <w:rsid w:val="00CC42B3"/>
    <w:rsid w:val="00CD50D7"/>
    <w:rsid w:val="00CD5494"/>
    <w:rsid w:val="00D00DDB"/>
    <w:rsid w:val="00D50755"/>
    <w:rsid w:val="00D55BBF"/>
    <w:rsid w:val="00D62E90"/>
    <w:rsid w:val="00D874B4"/>
    <w:rsid w:val="00DA1432"/>
    <w:rsid w:val="00DA422C"/>
    <w:rsid w:val="00DC3129"/>
    <w:rsid w:val="00DC3CD6"/>
    <w:rsid w:val="00DD0570"/>
    <w:rsid w:val="00DE016F"/>
    <w:rsid w:val="00DE0B5B"/>
    <w:rsid w:val="00DE371F"/>
    <w:rsid w:val="00DF068F"/>
    <w:rsid w:val="00E124C4"/>
    <w:rsid w:val="00E127C8"/>
    <w:rsid w:val="00E1760B"/>
    <w:rsid w:val="00E32236"/>
    <w:rsid w:val="00E703CC"/>
    <w:rsid w:val="00E774B9"/>
    <w:rsid w:val="00E9094D"/>
    <w:rsid w:val="00EB2E22"/>
    <w:rsid w:val="00EC5C00"/>
    <w:rsid w:val="00ED65D5"/>
    <w:rsid w:val="00F12F3C"/>
    <w:rsid w:val="00F15816"/>
    <w:rsid w:val="00F220FB"/>
    <w:rsid w:val="00F5315E"/>
    <w:rsid w:val="00F565FD"/>
    <w:rsid w:val="00F60A95"/>
    <w:rsid w:val="00F8006C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2CE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2CE3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DA422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uiPriority w:val="99"/>
    <w:rsid w:val="003E531F"/>
    <w:pPr>
      <w:spacing w:before="60" w:after="60"/>
    </w:pPr>
    <w:rPr>
      <w:b/>
      <w:color w:val="000000"/>
      <w:sz w:val="20"/>
      <w:szCs w:val="20"/>
      <w:lang w:val="ca-ES"/>
    </w:rPr>
  </w:style>
  <w:style w:type="paragraph" w:customStyle="1" w:styleId="BlackBlob">
    <w:name w:val="BlackBlob"/>
    <w:basedOn w:val="BlackBlock"/>
    <w:uiPriority w:val="99"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uiPriority w:val="99"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uiPriority w:val="99"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uiPriority w:val="99"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uiPriority w:val="99"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uiPriority w:val="99"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">
    <w:name w:val="ENCABEZADO"/>
    <w:basedOn w:val="texto"/>
    <w:uiPriority w:val="99"/>
    <w:rsid w:val="005B7707"/>
    <w:pPr>
      <w:spacing w:before="40" w:after="40"/>
    </w:pPr>
    <w:rPr>
      <w:lang w:val="es-ES_tradnl"/>
    </w:rPr>
  </w:style>
  <w:style w:type="character" w:customStyle="1" w:styleId="apple-converted-space">
    <w:name w:val="apple-converted-space"/>
    <w:uiPriority w:val="99"/>
    <w:rsid w:val="00A47D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4.bp.blogspot.com/-OCChqZrZVP0/UbJVRsJJ3vI/AAAAAAAAABs/Z6yQibKfi04/s1600/f_48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v.es/experiment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265</Words>
  <Characters>1459</Characters>
  <Application>Microsoft Office Outlook</Application>
  <DocSecurity>0</DocSecurity>
  <Lines>0</Lines>
  <Paragraphs>0</Paragraphs>
  <ScaleCrop>false</ScaleCrop>
  <Company>Universitat de Valencia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subject/>
  <dc:creator>Chantal Ferrer Roca</dc:creator>
  <cp:keywords/>
  <dc:description/>
  <cp:lastModifiedBy>Maria</cp:lastModifiedBy>
  <cp:revision>2</cp:revision>
  <cp:lastPrinted>2014-11-12T16:00:00Z</cp:lastPrinted>
  <dcterms:created xsi:type="dcterms:W3CDTF">2018-02-03T21:02:00Z</dcterms:created>
  <dcterms:modified xsi:type="dcterms:W3CDTF">2018-02-03T21:02:00Z</dcterms:modified>
</cp:coreProperties>
</file>