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F501C" w14:textId="77777777" w:rsidR="00972A10" w:rsidRDefault="00972A10" w:rsidP="000C5EB1">
      <w:pPr>
        <w:tabs>
          <w:tab w:val="left" w:pos="5600"/>
        </w:tabs>
        <w:ind w:left="-284"/>
        <w:jc w:val="both"/>
        <w:rPr>
          <w:rFonts w:ascii="Verdana" w:hAnsi="Verdana" w:cstheme="minorHAnsi"/>
          <w:sz w:val="20"/>
          <w:szCs w:val="20"/>
        </w:rPr>
      </w:pPr>
    </w:p>
    <w:p w14:paraId="04214201" w14:textId="77777777" w:rsidR="00B03303" w:rsidRPr="00B03303" w:rsidRDefault="00B03303" w:rsidP="000C5EB1">
      <w:pPr>
        <w:spacing w:line="276" w:lineRule="auto"/>
        <w:ind w:left="-284"/>
        <w:jc w:val="center"/>
        <w:rPr>
          <w:rFonts w:ascii="Calibri" w:eastAsia="Calibri" w:hAnsi="Calibri" w:cs="Calibri"/>
          <w:noProof/>
          <w:color w:val="17365D"/>
          <w:sz w:val="32"/>
          <w:szCs w:val="32"/>
          <w:lang w:val="es-ES" w:eastAsia="en-US"/>
        </w:rPr>
      </w:pPr>
      <w:r w:rsidRPr="00B03303">
        <w:rPr>
          <w:rFonts w:ascii="Calibri" w:eastAsia="Calibri" w:hAnsi="Calibri" w:cs="Calibri"/>
          <w:b/>
          <w:noProof/>
          <w:color w:val="17365D"/>
          <w:sz w:val="32"/>
          <w:szCs w:val="32"/>
          <w:lang w:val="es-ES" w:eastAsia="en-US"/>
        </w:rPr>
        <w:t xml:space="preserve">Informe técnico </w:t>
      </w:r>
    </w:p>
    <w:p w14:paraId="0AEDCF59" w14:textId="77777777" w:rsidR="00B03303" w:rsidRPr="00B03303" w:rsidRDefault="00B03303" w:rsidP="000C5EB1">
      <w:pPr>
        <w:spacing w:line="276" w:lineRule="auto"/>
        <w:ind w:left="-284" w:right="-81"/>
        <w:jc w:val="both"/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</w:pPr>
    </w:p>
    <w:p w14:paraId="60383889" w14:textId="755591DE" w:rsidR="00B03303" w:rsidRPr="00B03303" w:rsidRDefault="00B03303" w:rsidP="000C5EB1">
      <w:pPr>
        <w:spacing w:line="276" w:lineRule="auto"/>
        <w:ind w:left="-284" w:right="-81"/>
        <w:jc w:val="both"/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>Convocatoria C</w:t>
      </w:r>
      <w:r w:rsidR="008F1056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>á</w:t>
      </w:r>
      <w:r w:rsidRPr="00B03303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>tedra UNESCO de ayudas para acciones de Educación para el Desarrollo, Ciudadanía Global y Sensibilización de la Universitat de Val</w:t>
      </w:r>
      <w:r w:rsidR="003307E6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>è</w:t>
      </w:r>
      <w:r w:rsidRPr="00B03303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>ncia</w:t>
      </w:r>
      <w:r w:rsidR="008F1056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 xml:space="preserve"> </w:t>
      </w:r>
      <w:r w:rsidR="008F1056" w:rsidRPr="00B03303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 xml:space="preserve">para el curso académico 2024-2025 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(Resolución de 5 de junio de 2024 de la </w:t>
      </w:r>
      <w:r w:rsidR="008F1056">
        <w:rPr>
          <w:rFonts w:ascii="Calibri" w:eastAsia="Calibri" w:hAnsi="Calibri" w:cs="Calibri"/>
          <w:noProof/>
          <w:sz w:val="20"/>
          <w:szCs w:val="20"/>
          <w:lang w:val="es-ES" w:eastAsia="en-US"/>
        </w:rPr>
        <w:t>v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icerrectora de Sostenibilidad, Cooperación y Vida Saludable)</w:t>
      </w:r>
      <w:r w:rsidR="008F1056">
        <w:rPr>
          <w:rFonts w:ascii="Calibri" w:eastAsia="Calibri" w:hAnsi="Calibri" w:cs="Calibri"/>
          <w:noProof/>
          <w:sz w:val="20"/>
          <w:szCs w:val="20"/>
          <w:lang w:val="es-ES" w:eastAsia="en-US"/>
        </w:rPr>
        <w:t>.</w:t>
      </w:r>
    </w:p>
    <w:p w14:paraId="67DDCA3E" w14:textId="77777777" w:rsidR="00B03303" w:rsidRPr="00B03303" w:rsidRDefault="00B03303" w:rsidP="000C5EB1">
      <w:pPr>
        <w:spacing w:line="276" w:lineRule="auto"/>
        <w:ind w:left="-284"/>
        <w:jc w:val="both"/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</w:pPr>
    </w:p>
    <w:p w14:paraId="42A48AA2" w14:textId="77777777" w:rsidR="00B03303" w:rsidRPr="00B03303" w:rsidRDefault="00B03303" w:rsidP="000C5EB1">
      <w:pPr>
        <w:autoSpaceDE w:val="0"/>
        <w:autoSpaceDN w:val="0"/>
        <w:spacing w:line="276" w:lineRule="auto"/>
        <w:ind w:left="-284"/>
        <w:contextualSpacing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3D674816" w14:textId="77777777" w:rsidR="00B03303" w:rsidRPr="00B03303" w:rsidRDefault="00B03303" w:rsidP="000C5EB1">
      <w:pPr>
        <w:numPr>
          <w:ilvl w:val="0"/>
          <w:numId w:val="27"/>
        </w:numPr>
        <w:autoSpaceDE w:val="0"/>
        <w:autoSpaceDN w:val="0"/>
        <w:spacing w:after="200" w:line="259" w:lineRule="auto"/>
        <w:ind w:left="-284" w:firstLine="0"/>
        <w:contextualSpacing/>
        <w:jc w:val="both"/>
        <w:rPr>
          <w:rFonts w:ascii="Calibri" w:eastAsia="Calibri" w:hAnsi="Calibri" w:cs="Calibri"/>
          <w:b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b/>
          <w:sz w:val="20"/>
          <w:szCs w:val="20"/>
          <w:lang w:val="fi-FI" w:eastAsia="en-US"/>
        </w:rPr>
        <w:t>Datos identificativos</w:t>
      </w:r>
    </w:p>
    <w:p w14:paraId="3E4548A9" w14:textId="77777777" w:rsidR="00B03303" w:rsidRPr="00B03303" w:rsidRDefault="00B03303" w:rsidP="000C5EB1">
      <w:pPr>
        <w:spacing w:line="276" w:lineRule="auto"/>
        <w:ind w:left="-284" w:hanging="283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</w:p>
    <w:tbl>
      <w:tblPr>
        <w:tblW w:w="9215" w:type="dxa"/>
        <w:tblInd w:w="-28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84"/>
        <w:gridCol w:w="1705"/>
        <w:gridCol w:w="4226"/>
      </w:tblGrid>
      <w:tr w:rsidR="00B03303" w:rsidRPr="00B03303" w14:paraId="66A55FA8" w14:textId="77777777" w:rsidTr="000C5EB1">
        <w:trPr>
          <w:trHeight w:val="402"/>
        </w:trPr>
        <w:tc>
          <w:tcPr>
            <w:tcW w:w="92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03015EFA" w14:textId="6E844EC9" w:rsidR="00B03303" w:rsidRPr="003307E6" w:rsidRDefault="00B03303" w:rsidP="003307E6">
            <w:pPr>
              <w:spacing w:before="120" w:after="120"/>
              <w:ind w:left="34"/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</w:pP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 xml:space="preserve">Título del </w:t>
            </w:r>
            <w:r w:rsidR="008F1056"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p</w:t>
            </w: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royecto</w:t>
            </w:r>
          </w:p>
        </w:tc>
      </w:tr>
      <w:tr w:rsidR="00B03303" w:rsidRPr="00B03303" w14:paraId="2CFF9723" w14:textId="77777777" w:rsidTr="004A6463">
        <w:trPr>
          <w:trHeight w:val="560"/>
        </w:trPr>
        <w:tc>
          <w:tcPr>
            <w:tcW w:w="921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38AC5" w14:textId="2AD64E5B" w:rsidR="00B03303" w:rsidRPr="008F1056" w:rsidRDefault="00B03303" w:rsidP="004A6463">
            <w:pPr>
              <w:spacing w:line="276" w:lineRule="auto"/>
              <w:ind w:left="33"/>
              <w:rPr>
                <w:rFonts w:ascii="Calibri" w:eastAsia="Arial" w:hAnsi="Calibri" w:cs="Calibri"/>
                <w:iCs/>
                <w:noProof/>
                <w:sz w:val="20"/>
                <w:szCs w:val="20"/>
                <w:lang w:val="es-ES" w:eastAsia="en-US"/>
              </w:rPr>
            </w:pPr>
          </w:p>
        </w:tc>
      </w:tr>
      <w:tr w:rsidR="00B03303" w:rsidRPr="000E2536" w14:paraId="07B54754" w14:textId="77777777" w:rsidTr="000C5EB1">
        <w:tc>
          <w:tcPr>
            <w:tcW w:w="49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6455DF06" w14:textId="77777777" w:rsidR="00B03303" w:rsidRPr="003307E6" w:rsidRDefault="00B03303" w:rsidP="003307E6">
            <w:pPr>
              <w:spacing w:before="120" w:after="120"/>
              <w:ind w:left="34"/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</w:pP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Fecha de inicio</w:t>
            </w:r>
          </w:p>
        </w:tc>
        <w:tc>
          <w:tcPr>
            <w:tcW w:w="4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14:paraId="4D59C3B1" w14:textId="77777777" w:rsidR="00B03303" w:rsidRPr="003307E6" w:rsidRDefault="00B03303" w:rsidP="003307E6">
            <w:pPr>
              <w:spacing w:before="120" w:after="120"/>
              <w:ind w:left="34"/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</w:pP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Fecha de finalización</w:t>
            </w:r>
          </w:p>
        </w:tc>
      </w:tr>
      <w:tr w:rsidR="00B03303" w:rsidRPr="000E2536" w14:paraId="7ADB1B19" w14:textId="77777777" w:rsidTr="000C5EB1">
        <w:trPr>
          <w:trHeight w:val="548"/>
        </w:trPr>
        <w:tc>
          <w:tcPr>
            <w:tcW w:w="498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7E15D1" w14:textId="2358083E" w:rsidR="00B03303" w:rsidRPr="00D9182C" w:rsidRDefault="00B03303" w:rsidP="00563305">
            <w:pPr>
              <w:spacing w:line="276" w:lineRule="auto"/>
              <w:rPr>
                <w:rFonts w:ascii="Calibri" w:eastAsia="Arial" w:hAnsi="Calibri" w:cs="Calibri"/>
                <w:sz w:val="20"/>
                <w:szCs w:val="22"/>
                <w:lang w:val="en-US" w:eastAsia="en-US" w:bidi="en-US"/>
              </w:rPr>
            </w:pPr>
          </w:p>
        </w:tc>
        <w:tc>
          <w:tcPr>
            <w:tcW w:w="42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17C487" w14:textId="147D706A" w:rsidR="00B03303" w:rsidRPr="00D9182C" w:rsidRDefault="00B03303" w:rsidP="00563305">
            <w:pPr>
              <w:spacing w:line="276" w:lineRule="auto"/>
              <w:rPr>
                <w:rFonts w:ascii="Calibri" w:eastAsia="Arial" w:hAnsi="Calibri" w:cs="Calibri"/>
                <w:sz w:val="20"/>
                <w:szCs w:val="22"/>
                <w:lang w:val="en-US" w:eastAsia="en-US" w:bidi="en-US"/>
              </w:rPr>
            </w:pPr>
          </w:p>
        </w:tc>
      </w:tr>
      <w:tr w:rsidR="00B03303" w:rsidRPr="000E2536" w14:paraId="495EE533" w14:textId="77777777" w:rsidTr="003307E6">
        <w:tc>
          <w:tcPr>
            <w:tcW w:w="921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2AB86CB" w14:textId="77777777" w:rsidR="00B03303" w:rsidRPr="00D93DEF" w:rsidRDefault="00B03303" w:rsidP="00330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34"/>
              <w:rPr>
                <w:rFonts w:ascii="Calibri" w:eastAsia="Arial" w:hAnsi="Calibri" w:cs="Calibri"/>
                <w:b/>
                <w:bCs/>
                <w:sz w:val="20"/>
                <w:szCs w:val="22"/>
                <w:lang w:val="es-ES" w:eastAsia="en-US" w:bidi="en-US"/>
              </w:rPr>
            </w:pPr>
            <w:r w:rsidRPr="00D93DEF">
              <w:rPr>
                <w:rFonts w:ascii="Calibri" w:eastAsia="Arial" w:hAnsi="Calibri" w:cs="Calibri"/>
                <w:b/>
                <w:bCs/>
                <w:sz w:val="20"/>
                <w:szCs w:val="22"/>
                <w:lang w:val="es-ES" w:eastAsia="en-US" w:bidi="en-US"/>
              </w:rPr>
              <w:t>Responsable de la gestión del proyecto</w:t>
            </w:r>
            <w:r w:rsidRPr="00D93DEF">
              <w:rPr>
                <w:rFonts w:ascii="Calibri" w:eastAsia="Arial" w:hAnsi="Calibri" w:cs="Calibri"/>
                <w:b/>
                <w:bCs/>
                <w:sz w:val="20"/>
                <w:szCs w:val="22"/>
                <w:lang w:val="es-ES" w:eastAsia="en-US" w:bidi="en-US"/>
              </w:rPr>
              <w:tab/>
            </w:r>
          </w:p>
        </w:tc>
      </w:tr>
      <w:tr w:rsidR="00B03303" w:rsidRPr="000E2536" w14:paraId="015220A5" w14:textId="77777777" w:rsidTr="004A6463">
        <w:trPr>
          <w:trHeight w:val="561"/>
        </w:trPr>
        <w:tc>
          <w:tcPr>
            <w:tcW w:w="921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BABFE" w14:textId="77777777" w:rsidR="00B03303" w:rsidRPr="00D93DEF" w:rsidRDefault="00B03303" w:rsidP="004A64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3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</w:p>
        </w:tc>
      </w:tr>
      <w:tr w:rsidR="00B03303" w:rsidRPr="000E2536" w14:paraId="5E677C4C" w14:textId="77777777" w:rsidTr="000C5EB1"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46BB0699" w14:textId="4AB9CB9E" w:rsidR="00B03303" w:rsidRPr="003307E6" w:rsidRDefault="00B03303" w:rsidP="00330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34"/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</w:pP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 xml:space="preserve">Correo </w:t>
            </w:r>
            <w:r w:rsidR="008F1056"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e</w:t>
            </w: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lectrónico</w:t>
            </w:r>
          </w:p>
        </w:tc>
        <w:tc>
          <w:tcPr>
            <w:tcW w:w="59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8FF51" w14:textId="77777777" w:rsidR="00B03303" w:rsidRPr="00D9182C" w:rsidRDefault="00B03303" w:rsidP="004A6463">
            <w:pPr>
              <w:spacing w:line="276" w:lineRule="auto"/>
              <w:ind w:left="33"/>
              <w:rPr>
                <w:rFonts w:ascii="Calibri" w:eastAsia="Arial" w:hAnsi="Calibri" w:cs="Calibri"/>
                <w:sz w:val="20"/>
                <w:szCs w:val="22"/>
                <w:lang w:val="en-US" w:eastAsia="en-US" w:bidi="en-US"/>
              </w:rPr>
            </w:pPr>
          </w:p>
        </w:tc>
      </w:tr>
      <w:tr w:rsidR="00B03303" w:rsidRPr="000E2536" w14:paraId="3C5E1B9A" w14:textId="77777777" w:rsidTr="000C5EB1">
        <w:tc>
          <w:tcPr>
            <w:tcW w:w="32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43186074" w14:textId="77777777" w:rsidR="00B03303" w:rsidRPr="003307E6" w:rsidRDefault="00B03303" w:rsidP="00330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34"/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</w:pPr>
            <w:r w:rsidRPr="003307E6">
              <w:rPr>
                <w:rFonts w:ascii="Calibri" w:eastAsia="Arial" w:hAnsi="Calibri" w:cs="Calibri"/>
                <w:b/>
                <w:bCs/>
                <w:sz w:val="20"/>
                <w:szCs w:val="22"/>
                <w:lang w:val="en-US" w:eastAsia="en-US" w:bidi="en-US"/>
              </w:rPr>
              <w:t>Teléfono de contacto</w:t>
            </w:r>
          </w:p>
        </w:tc>
        <w:tc>
          <w:tcPr>
            <w:tcW w:w="59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90AC0" w14:textId="43560663" w:rsidR="00B03303" w:rsidRPr="00D9182C" w:rsidRDefault="00B03303" w:rsidP="004A6463">
            <w:pPr>
              <w:spacing w:line="276" w:lineRule="auto"/>
              <w:ind w:left="33"/>
              <w:rPr>
                <w:rFonts w:ascii="Calibri" w:eastAsia="Arial" w:hAnsi="Calibri" w:cs="Calibri"/>
                <w:sz w:val="20"/>
                <w:szCs w:val="22"/>
                <w:lang w:val="en-US" w:eastAsia="en-US" w:bidi="en-US"/>
              </w:rPr>
            </w:pPr>
          </w:p>
        </w:tc>
      </w:tr>
      <w:tr w:rsidR="00B03303" w:rsidRPr="000E2536" w14:paraId="394E0859" w14:textId="77777777" w:rsidTr="004C3FFE">
        <w:trPr>
          <w:trHeight w:val="4240"/>
        </w:trPr>
        <w:tc>
          <w:tcPr>
            <w:tcW w:w="921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5B11A" w14:textId="77777777" w:rsidR="00B03303" w:rsidRPr="00D93DEF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</w:p>
          <w:p w14:paraId="4F77D0DE" w14:textId="7B748749" w:rsidR="00B03303" w:rsidRPr="00D93DEF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  <w:r w:rsidRPr="00D93DEF"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  <w:t>Valencia,          de                   2025</w:t>
            </w:r>
          </w:p>
          <w:p w14:paraId="4294A4C0" w14:textId="77777777" w:rsidR="00B03303" w:rsidRPr="00D93DEF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</w:p>
          <w:p w14:paraId="5B811F5B" w14:textId="7AE49D56" w:rsidR="00B03303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</w:p>
          <w:p w14:paraId="2F74F00B" w14:textId="77777777" w:rsidR="004C3FFE" w:rsidRPr="00D93DEF" w:rsidRDefault="004C3FFE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</w:p>
          <w:p w14:paraId="039CDC73" w14:textId="77777777" w:rsidR="00B03303" w:rsidRPr="00D93DEF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</w:p>
          <w:p w14:paraId="33C1DAF4" w14:textId="4076E552" w:rsidR="00B03303" w:rsidRPr="00D93DEF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  <w:r w:rsidRPr="00D93DEF"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  <w:t>Firma      </w:t>
            </w:r>
          </w:p>
          <w:p w14:paraId="2EF99ECE" w14:textId="77777777" w:rsidR="00B03303" w:rsidRPr="00D93DEF" w:rsidRDefault="00B03303" w:rsidP="000C5EB1">
            <w:pPr>
              <w:spacing w:after="200" w:line="276" w:lineRule="auto"/>
              <w:ind w:left="-284"/>
              <w:jc w:val="center"/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</w:pPr>
            <w:r w:rsidRPr="00D93DEF">
              <w:rPr>
                <w:rFonts w:ascii="Calibri" w:eastAsia="Arial" w:hAnsi="Calibri" w:cs="Calibri"/>
                <w:sz w:val="20"/>
                <w:szCs w:val="22"/>
                <w:lang w:val="es-ES" w:eastAsia="en-US" w:bidi="en-US"/>
              </w:rPr>
              <w:t xml:space="preserve">             Responsable del proyecto</w:t>
            </w:r>
          </w:p>
        </w:tc>
      </w:tr>
    </w:tbl>
    <w:p w14:paraId="01A30B10" w14:textId="77777777" w:rsidR="00B03303" w:rsidRPr="00D93DEF" w:rsidRDefault="00B03303" w:rsidP="000C5EB1">
      <w:pPr>
        <w:spacing w:line="276" w:lineRule="auto"/>
        <w:ind w:left="-284"/>
        <w:jc w:val="both"/>
        <w:rPr>
          <w:rFonts w:ascii="Calibri" w:eastAsia="Arial" w:hAnsi="Calibri" w:cs="Calibri"/>
          <w:sz w:val="20"/>
          <w:szCs w:val="22"/>
          <w:lang w:val="es-ES" w:eastAsia="en-US" w:bidi="en-US"/>
        </w:rPr>
      </w:pPr>
    </w:p>
    <w:p w14:paraId="66EC1849" w14:textId="77777777" w:rsidR="00B03303" w:rsidRPr="00D93DEF" w:rsidRDefault="00B03303" w:rsidP="000C5EB1">
      <w:pPr>
        <w:spacing w:line="276" w:lineRule="auto"/>
        <w:ind w:left="-284"/>
        <w:jc w:val="both"/>
        <w:rPr>
          <w:rFonts w:ascii="Calibri" w:eastAsia="Arial" w:hAnsi="Calibri" w:cs="Calibri"/>
          <w:sz w:val="20"/>
          <w:szCs w:val="22"/>
          <w:lang w:val="es-ES" w:eastAsia="en-US" w:bidi="en-US"/>
        </w:rPr>
      </w:pPr>
      <w:r w:rsidRPr="00D93DEF">
        <w:rPr>
          <w:rFonts w:ascii="Calibri" w:eastAsia="Arial" w:hAnsi="Calibri" w:cs="Calibri"/>
          <w:sz w:val="20"/>
          <w:szCs w:val="22"/>
          <w:lang w:val="es-ES" w:eastAsia="en-US" w:bidi="en-US"/>
        </w:rPr>
        <w:br w:type="page"/>
      </w:r>
    </w:p>
    <w:p w14:paraId="4B6D5232" w14:textId="77777777" w:rsidR="006C7CFF" w:rsidRDefault="006C7CFF" w:rsidP="00563305">
      <w:pPr>
        <w:autoSpaceDE w:val="0"/>
        <w:autoSpaceDN w:val="0"/>
        <w:spacing w:after="240" w:line="276" w:lineRule="auto"/>
        <w:ind w:left="-284"/>
        <w:jc w:val="both"/>
        <w:rPr>
          <w:rFonts w:ascii="Calibri" w:eastAsia="Arial" w:hAnsi="Calibri" w:cs="Calibri"/>
          <w:b/>
          <w:bCs/>
          <w:sz w:val="20"/>
          <w:szCs w:val="22"/>
          <w:lang w:val="es-ES" w:eastAsia="en-US" w:bidi="en-US"/>
        </w:rPr>
      </w:pPr>
    </w:p>
    <w:p w14:paraId="110047A3" w14:textId="77777777" w:rsidR="006C7CFF" w:rsidRDefault="006C7CFF" w:rsidP="00563305">
      <w:pPr>
        <w:autoSpaceDE w:val="0"/>
        <w:autoSpaceDN w:val="0"/>
        <w:spacing w:after="240" w:line="276" w:lineRule="auto"/>
        <w:ind w:left="-284"/>
        <w:jc w:val="both"/>
        <w:rPr>
          <w:rFonts w:ascii="Calibri" w:eastAsia="Arial" w:hAnsi="Calibri" w:cs="Calibri"/>
          <w:b/>
          <w:bCs/>
          <w:sz w:val="20"/>
          <w:szCs w:val="22"/>
          <w:lang w:val="es-ES" w:eastAsia="en-US" w:bidi="en-US"/>
        </w:rPr>
      </w:pPr>
    </w:p>
    <w:p w14:paraId="04584C72" w14:textId="3BF7157E" w:rsidR="00B03303" w:rsidRPr="003307E6" w:rsidRDefault="00B03303" w:rsidP="00563305">
      <w:pPr>
        <w:autoSpaceDE w:val="0"/>
        <w:autoSpaceDN w:val="0"/>
        <w:spacing w:after="240" w:line="276" w:lineRule="auto"/>
        <w:ind w:left="-284"/>
        <w:jc w:val="both"/>
        <w:rPr>
          <w:rFonts w:ascii="Calibri" w:eastAsia="Calibri" w:hAnsi="Calibri" w:cs="Calibri"/>
          <w:b/>
          <w:bCs/>
          <w:noProof/>
          <w:sz w:val="22"/>
          <w:szCs w:val="22"/>
          <w:lang w:val="es-ES" w:eastAsia="en-US"/>
        </w:rPr>
      </w:pPr>
      <w:r w:rsidRPr="00D93DEF">
        <w:rPr>
          <w:rFonts w:ascii="Calibri" w:eastAsia="Arial" w:hAnsi="Calibri" w:cs="Calibri"/>
          <w:b/>
          <w:bCs/>
          <w:sz w:val="20"/>
          <w:szCs w:val="22"/>
          <w:lang w:val="es-ES" w:eastAsia="en-US" w:bidi="en-US"/>
        </w:rPr>
        <w:t xml:space="preserve">Este informe se reportará a UNESCO. </w:t>
      </w:r>
      <w:r w:rsidRPr="003307E6">
        <w:rPr>
          <w:rFonts w:ascii="Calibri" w:eastAsia="Calibri" w:hAnsi="Calibri" w:cs="Calibri"/>
          <w:b/>
          <w:bCs/>
          <w:noProof/>
          <w:sz w:val="22"/>
          <w:szCs w:val="22"/>
          <w:lang w:val="es-ES" w:eastAsia="en-US"/>
        </w:rPr>
        <w:t xml:space="preserve">Los idiomas oficiales del programa de UNESCO son inglés y francés. </w:t>
      </w:r>
      <w:r w:rsidR="008F1056" w:rsidRPr="003307E6">
        <w:rPr>
          <w:rFonts w:ascii="Calibri" w:eastAsia="Calibri" w:hAnsi="Calibri" w:cs="Calibri"/>
          <w:b/>
          <w:bCs/>
          <w:noProof/>
          <w:sz w:val="22"/>
          <w:szCs w:val="22"/>
          <w:lang w:val="es-ES" w:eastAsia="en-US"/>
        </w:rPr>
        <w:t>Por este motivo</w:t>
      </w:r>
      <w:r w:rsidRPr="003307E6">
        <w:rPr>
          <w:rFonts w:ascii="Calibri" w:eastAsia="Calibri" w:hAnsi="Calibri" w:cs="Calibri"/>
          <w:b/>
          <w:bCs/>
          <w:noProof/>
          <w:sz w:val="22"/>
          <w:szCs w:val="22"/>
          <w:lang w:val="es-ES" w:eastAsia="en-US"/>
        </w:rPr>
        <w:t>, agradeceríamos recibir el informe en uno de los dos idiomas.</w:t>
      </w:r>
    </w:p>
    <w:tbl>
      <w:tblPr>
        <w:tblStyle w:val="TableNormal"/>
        <w:tblW w:w="9216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8D0EBD" w:rsidRPr="00047AE2" w14:paraId="62C52331" w14:textId="77777777" w:rsidTr="008D0EBD">
        <w:trPr>
          <w:trHeight w:val="1261"/>
        </w:trPr>
        <w:tc>
          <w:tcPr>
            <w:tcW w:w="9216" w:type="dxa"/>
          </w:tcPr>
          <w:p w14:paraId="4CA14AF3" w14:textId="3604D811" w:rsidR="008D0EBD" w:rsidRPr="00A3200B" w:rsidRDefault="008D0EBD" w:rsidP="00526BCB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E1CFC7" wp14:editId="3A56A519">
                      <wp:simplePos x="0" y="0"/>
                      <wp:positionH relativeFrom="page">
                        <wp:posOffset>67089</wp:posOffset>
                      </wp:positionH>
                      <wp:positionV relativeFrom="page">
                        <wp:posOffset>70126</wp:posOffset>
                      </wp:positionV>
                      <wp:extent cx="5676238" cy="667910"/>
                      <wp:effectExtent l="0" t="0" r="1270" b="0"/>
                      <wp:wrapNone/>
                      <wp:docPr id="11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6238" cy="667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BE4F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5CE2586" w14:textId="77777777" w:rsidR="008D0EBD" w:rsidRDefault="008D0EBD" w:rsidP="008D0EBD">
                                  <w:pPr>
                                    <w:jc w:val="bot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D517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1. </w:t>
                                  </w:r>
                                  <w:proofErr w:type="spellStart"/>
                                  <w:r w:rsidRPr="00AD517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Executive</w:t>
                                  </w:r>
                                  <w:proofErr w:type="spellEnd"/>
                                  <w:r w:rsidRPr="00AD517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Summary</w:t>
                                  </w:r>
                                  <w:proofErr w:type="spellEnd"/>
                                  <w:r w:rsidRPr="00AD5172"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14:paraId="60825EFE" w14:textId="77777777" w:rsidR="008D0EBD" w:rsidRDefault="008D0EBD" w:rsidP="008D0EBD">
                                  <w:pPr>
                                    <w:jc w:val="both"/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Major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outcomes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results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impact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of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Chair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including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on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national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policies, in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relation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to</w:t>
                                  </w:r>
                                  <w:r w:rsidRPr="00AD5172">
                                    <w:rPr>
                                      <w:i/>
                                      <w:spacing w:val="-3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its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objectives as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stated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in Article 2 of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Chair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Agreement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(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between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the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Institution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and</w:t>
                                  </w:r>
                                  <w:proofErr w:type="spellEnd"/>
                                  <w:r w:rsidRPr="00AD5172">
                                    <w:rPr>
                                      <w:i/>
                                      <w:spacing w:val="-2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D5172">
                                    <w:rPr>
                                      <w:i/>
                                      <w:sz w:val="20"/>
                                      <w:szCs w:val="20"/>
                                    </w:rPr>
                                    <w:t>UNESCO)</w:t>
                                  </w:r>
                                </w:p>
                                <w:p w14:paraId="048323E6" w14:textId="77777777" w:rsidR="008D0EBD" w:rsidRPr="00C22FD4" w:rsidRDefault="008D0EBD" w:rsidP="008D0EBD">
                                  <w:pPr>
                                    <w:jc w:val="bot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proofErr w:type="spellStart"/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>Not</w:t>
                                  </w:r>
                                  <w:proofErr w:type="spellEnd"/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>exceeding</w:t>
                                  </w:r>
                                  <w:proofErr w:type="spellEnd"/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 xml:space="preserve"> 300</w:t>
                                  </w:r>
                                  <w:r w:rsidRPr="00AD5172">
                                    <w:rPr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>words</w:t>
                                  </w:r>
                                  <w:proofErr w:type="spellEnd"/>
                                  <w:r w:rsidRPr="00AD5172">
                                    <w:rPr>
                                      <w:sz w:val="20"/>
                                      <w:szCs w:val="20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E1CF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9" o:spid="_x0000_s1026" type="#_x0000_t202" style="position:absolute;left:0;text-align:left;margin-left:5.3pt;margin-top:5.5pt;width:446.95pt;height:52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" fillcolor="#dbe4f0" stroked="f">
                      <v:textbox inset="0,0,0,0">
                        <w:txbxContent>
                          <w:p w14:paraId="55CE2586" w14:textId="77777777" w:rsidR="008D0EBD" w:rsidRDefault="008D0EBD" w:rsidP="008D0EBD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D517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1. </w:t>
                            </w:r>
                            <w:proofErr w:type="spellStart"/>
                            <w:r w:rsidRPr="00AD5172">
                              <w:rPr>
                                <w:b/>
                                <w:sz w:val="20"/>
                                <w:szCs w:val="20"/>
                              </w:rPr>
                              <w:t>Executive</w:t>
                            </w:r>
                            <w:proofErr w:type="spellEnd"/>
                            <w:r w:rsidRPr="00AD517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b/>
                                <w:sz w:val="20"/>
                                <w:szCs w:val="20"/>
                              </w:rPr>
                              <w:t>Summary</w:t>
                            </w:r>
                            <w:proofErr w:type="spellEnd"/>
                            <w:r w:rsidRPr="00AD5172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60825EFE" w14:textId="77777777" w:rsidR="008D0EBD" w:rsidRDefault="008D0EBD" w:rsidP="008D0EBD">
                            <w:pPr>
                              <w:jc w:val="both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Major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outcomes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results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and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impact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of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the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Chair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including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on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national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policies, in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relation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to</w:t>
                            </w:r>
                            <w:r w:rsidRPr="00AD5172">
                              <w:rPr>
                                <w:i/>
                                <w:spacing w:val="-3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its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objectives as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stated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in Article 2 of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the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Chair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Agreement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between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the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Institution</w:t>
                            </w:r>
                            <w:proofErr w:type="spellEnd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and</w:t>
                            </w:r>
                            <w:proofErr w:type="spellEnd"/>
                            <w:r w:rsidRPr="00AD5172">
                              <w:rPr>
                                <w:i/>
                                <w:spacing w:val="-2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D5172">
                              <w:rPr>
                                <w:i/>
                                <w:sz w:val="20"/>
                                <w:szCs w:val="20"/>
                              </w:rPr>
                              <w:t>UNESCO)</w:t>
                            </w:r>
                          </w:p>
                          <w:p w14:paraId="048323E6" w14:textId="77777777" w:rsidR="008D0EBD" w:rsidRPr="00C22FD4" w:rsidRDefault="008D0EBD" w:rsidP="008D0EBD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D5172"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proofErr w:type="spellStart"/>
                            <w:r w:rsidRPr="00AD5172">
                              <w:rPr>
                                <w:sz w:val="20"/>
                                <w:szCs w:val="20"/>
                              </w:rPr>
                              <w:t>Not</w:t>
                            </w:r>
                            <w:proofErr w:type="spellEnd"/>
                            <w:r w:rsidRPr="00AD517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sz w:val="20"/>
                                <w:szCs w:val="20"/>
                              </w:rPr>
                              <w:t>exceeding</w:t>
                            </w:r>
                            <w:proofErr w:type="spellEnd"/>
                            <w:r w:rsidRPr="00AD5172">
                              <w:rPr>
                                <w:sz w:val="20"/>
                                <w:szCs w:val="20"/>
                              </w:rPr>
                              <w:t xml:space="preserve"> 300</w:t>
                            </w:r>
                            <w:r w:rsidRPr="00AD5172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AD5172">
                              <w:rPr>
                                <w:sz w:val="20"/>
                                <w:szCs w:val="20"/>
                              </w:rPr>
                              <w:t>words</w:t>
                            </w:r>
                            <w:proofErr w:type="spellEnd"/>
                            <w:r w:rsidRPr="00AD5172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8D0EBD" w:rsidRPr="00047AE2" w14:paraId="34F9E69B" w14:textId="77777777" w:rsidTr="004C3FFE">
        <w:trPr>
          <w:trHeight w:val="8153"/>
        </w:trPr>
        <w:tc>
          <w:tcPr>
            <w:tcW w:w="9216" w:type="dxa"/>
          </w:tcPr>
          <w:p w14:paraId="086C11F7" w14:textId="6B6B4563" w:rsidR="008D0EBD" w:rsidRPr="00A3200B" w:rsidRDefault="008D0EBD" w:rsidP="00526BCB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</w:p>
        </w:tc>
      </w:tr>
    </w:tbl>
    <w:p w14:paraId="074284C5" w14:textId="77777777" w:rsidR="008D0EBD" w:rsidRPr="00B03303" w:rsidRDefault="008D0EBD" w:rsidP="000C5EB1">
      <w:pPr>
        <w:widowControl w:val="0"/>
        <w:tabs>
          <w:tab w:val="left" w:pos="435"/>
        </w:tabs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</w:p>
    <w:p w14:paraId="4CACB889" w14:textId="74AB8E39" w:rsidR="008D0EBD" w:rsidRDefault="008D0EBD">
      <w:pPr>
        <w:rPr>
          <w:rFonts w:ascii="Calibri" w:hAnsi="Calibri" w:cs="Calibri"/>
          <w:b/>
          <w:noProof/>
          <w:sz w:val="20"/>
          <w:szCs w:val="20"/>
          <w:lang w:val="es-ES_tradnl"/>
        </w:rPr>
      </w:pPr>
      <w:r>
        <w:rPr>
          <w:rFonts w:ascii="Calibri" w:hAnsi="Calibri" w:cs="Calibri"/>
          <w:b/>
          <w:noProof/>
          <w:sz w:val="20"/>
          <w:szCs w:val="20"/>
          <w:lang w:val="es-ES_tradnl"/>
        </w:rPr>
        <w:br w:type="page"/>
      </w:r>
    </w:p>
    <w:p w14:paraId="19303EEE" w14:textId="34299CF4" w:rsidR="00B03303" w:rsidRDefault="00B03303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b/>
          <w:noProof/>
          <w:sz w:val="20"/>
          <w:szCs w:val="20"/>
          <w:lang w:val="es-ES"/>
        </w:rPr>
        <w:lastRenderedPageBreak/>
        <mc:AlternateContent>
          <mc:Choice Requires="wpg">
            <w:drawing>
              <wp:inline distT="0" distB="0" distL="0" distR="0" wp14:anchorId="711695DE" wp14:editId="52D87AA5">
                <wp:extent cx="5838825" cy="581025"/>
                <wp:effectExtent l="0" t="0" r="28575" b="28575"/>
                <wp:docPr id="54" name="Grup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38825" cy="581025"/>
                          <a:chOff x="5" y="0"/>
                          <a:chExt cx="9182" cy="987"/>
                        </a:xfrm>
                      </wpg:grpSpPr>
                      <wps:wsp>
                        <wps:cNvPr id="55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0" y="5"/>
                            <a:ext cx="917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5" y="0"/>
                            <a:ext cx="0" cy="98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0" y="982"/>
                            <a:ext cx="917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9187" y="0"/>
                            <a:ext cx="0" cy="987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12" y="147"/>
                            <a:ext cx="9053" cy="730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E28FDB" w14:textId="77777777" w:rsidR="00B03303" w:rsidRPr="00AD5172" w:rsidRDefault="00B03303" w:rsidP="00B03303">
                              <w:pPr>
                                <w:spacing w:line="252" w:lineRule="exact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AD5172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2) </w:t>
                              </w:r>
                              <w:proofErr w:type="spellStart"/>
                              <w:r w:rsidRPr="00AD5172">
                                <w:rPr>
                                  <w:b/>
                                  <w:sz w:val="20"/>
                                  <w:szCs w:val="20"/>
                                </w:rPr>
                                <w:t>Activities</w:t>
                              </w:r>
                              <w:proofErr w:type="spellEnd"/>
                              <w:r w:rsidRPr="00AD5172">
                                <w:rPr>
                                  <w:b/>
                                  <w:sz w:val="20"/>
                                  <w:szCs w:val="20"/>
                                </w:rPr>
                                <w:t>:</w:t>
                              </w:r>
                            </w:p>
                            <w:p w14:paraId="35B59EFF" w14:textId="77777777" w:rsidR="00B03303" w:rsidRDefault="00B03303" w:rsidP="00B03303">
                              <w:pPr>
                                <w:spacing w:line="229" w:lineRule="exact"/>
                                <w:ind w:left="107"/>
                                <w:rPr>
                                  <w:i/>
                                  <w:sz w:val="20"/>
                                </w:rPr>
                              </w:pP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Overview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of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activities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undertaken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by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Chair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during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the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reporting</w:t>
                              </w:r>
                              <w:proofErr w:type="spellEnd"/>
                              <w:r>
                                <w:rPr>
                                  <w:i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sz w:val="20"/>
                                </w:rPr>
                                <w:t>period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1695DE" id="Grupo 54" o:spid="_x0000_s1027" style="width:459.75pt;height:45.75pt;mso-position-horizontal-relative:char;mso-position-vertical-relative:line" coordorigin="5" coordsize="9182,9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">
                <v:line id="Line 31" o:spid="_x0000_s1028" style="position:absolute;visibility:visible;mso-wrap-style:square" from="10,5" to="918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    <v:line id="Line 32" o:spid="_x0000_s1029" style="position:absolute;visibility:visible;mso-wrap-style:square" from="5,0" to="5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9O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RYDvTsMAAADbAAAADwAA&#10;AAAAAAAAAAAAAAAHAgAAZHJzL2Rvd25yZXYueG1sUEsFBgAAAAADAAMAtwAAAPcCAAAAAA==&#10;" strokeweight=".48pt"/>
                <v:line id="Line 33" o:spid="_x0000_s1030" style="position:absolute;visibility:visible;mso-wrap-style:square" from="10,982" to="9182,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ErVxAAAANsAAAAPAAAAZHJzL2Rvd25yZXYueG1sRI/NasMw&#10;EITvgbyD2EBvidxC4+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CrMStXEAAAA2wAAAA8A&#10;AAAAAAAAAAAAAAAABwIAAGRycy9kb3ducmV2LnhtbFBLBQYAAAAAAwADALcAAAD4AgAAAAA=&#10;" strokeweight=".48pt"/>
                <v:line id="Line 34" o:spid="_x0000_s1031" style="position:absolute;visibility:visible;mso-wrap-style:square" from="9187,0" to="9187,9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" strokeweight=".16936mm"/>
                <v:shape id="Text Box 35" o:spid="_x0000_s1032" type="#_x0000_t202" style="position:absolute;left:112;top:147;width:9053;height: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" fillcolor="#dbe4f0" stroked="f">
                  <v:textbox inset="0,0,0,0">
                    <w:txbxContent>
                      <w:p w14:paraId="53E28FDB" w14:textId="77777777" w:rsidR="00B03303" w:rsidRPr="00AD5172" w:rsidRDefault="00B03303" w:rsidP="00B03303">
                        <w:pPr>
                          <w:spacing w:line="252" w:lineRule="exact"/>
                          <w:rPr>
                            <w:b/>
                            <w:sz w:val="20"/>
                            <w:szCs w:val="20"/>
                          </w:rPr>
                        </w:pPr>
                        <w:r w:rsidRPr="00AD5172">
                          <w:rPr>
                            <w:b/>
                            <w:sz w:val="20"/>
                            <w:szCs w:val="20"/>
                          </w:rPr>
                          <w:t xml:space="preserve">2) </w:t>
                        </w:r>
                        <w:proofErr w:type="spellStart"/>
                        <w:r w:rsidRPr="00AD5172">
                          <w:rPr>
                            <w:b/>
                            <w:sz w:val="20"/>
                            <w:szCs w:val="20"/>
                          </w:rPr>
                          <w:t>Activities</w:t>
                        </w:r>
                        <w:proofErr w:type="spellEnd"/>
                        <w:r w:rsidRPr="00AD5172">
                          <w:rPr>
                            <w:b/>
                            <w:sz w:val="20"/>
                            <w:szCs w:val="20"/>
                          </w:rPr>
                          <w:t>:</w:t>
                        </w:r>
                      </w:p>
                      <w:p w14:paraId="35B59EFF" w14:textId="77777777" w:rsidR="00B03303" w:rsidRDefault="00B03303" w:rsidP="00B03303">
                        <w:pPr>
                          <w:spacing w:line="229" w:lineRule="exact"/>
                          <w:ind w:left="107"/>
                          <w:rPr>
                            <w:i/>
                            <w:sz w:val="20"/>
                          </w:rPr>
                        </w:pPr>
                        <w:proofErr w:type="spellStart"/>
                        <w:r>
                          <w:rPr>
                            <w:i/>
                            <w:sz w:val="20"/>
                          </w:rPr>
                          <w:t>Overview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of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activities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undertaken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by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the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Chair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during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the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reporting</w:t>
                        </w:r>
                        <w:proofErr w:type="spellEnd"/>
                        <w:r>
                          <w:rPr>
                            <w:i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sz w:val="20"/>
                          </w:rPr>
                          <w:t>period</w:t>
                        </w:r>
                        <w:proofErr w:type="spellEnd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B771701" w14:textId="229FE7AF" w:rsidR="004C3FFE" w:rsidRDefault="004C3FFE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</w:p>
    <w:p w14:paraId="6B87F56B" w14:textId="77777777" w:rsidR="004C3FFE" w:rsidRDefault="004C3FFE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</w:p>
    <w:tbl>
      <w:tblPr>
        <w:tblStyle w:val="TableNormal"/>
        <w:tblW w:w="994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1384"/>
        <w:gridCol w:w="5563"/>
        <w:gridCol w:w="707"/>
        <w:gridCol w:w="19"/>
      </w:tblGrid>
      <w:tr w:rsidR="00B03303" w:rsidRPr="00B03303" w14:paraId="36DE7A0B" w14:textId="77777777" w:rsidTr="004C3FFE">
        <w:trPr>
          <w:gridAfter w:val="2"/>
          <w:wAfter w:w="726" w:type="dxa"/>
          <w:trHeight w:val="1235"/>
        </w:trPr>
        <w:tc>
          <w:tcPr>
            <w:tcW w:w="9216" w:type="dxa"/>
            <w:gridSpan w:val="3"/>
            <w:shd w:val="clear" w:color="auto" w:fill="DBE4F0"/>
          </w:tcPr>
          <w:p w14:paraId="6AEAFE29" w14:textId="77777777" w:rsidR="00B03303" w:rsidRPr="008F1056" w:rsidRDefault="00B03303" w:rsidP="00047AE2">
            <w:pPr>
              <w:spacing w:after="200" w:line="276" w:lineRule="auto"/>
              <w:ind w:left="146"/>
              <w:jc w:val="both"/>
              <w:rPr>
                <w:rFonts w:cs="Calibri"/>
                <w:b/>
                <w:noProof/>
                <w:sz w:val="20"/>
                <w:szCs w:val="20"/>
                <w:lang w:eastAsia="en-US"/>
              </w:rPr>
            </w:pPr>
            <w:r w:rsidRPr="008F1056">
              <w:rPr>
                <w:rFonts w:cs="Calibri"/>
                <w:b/>
                <w:noProof/>
                <w:sz w:val="20"/>
                <w:szCs w:val="20"/>
                <w:lang w:eastAsia="en-US"/>
              </w:rPr>
              <w:t>a) Education/Training/Research</w:t>
            </w:r>
          </w:p>
          <w:p w14:paraId="54255298" w14:textId="77777777" w:rsidR="00B03303" w:rsidRPr="008F1056" w:rsidRDefault="00B03303" w:rsidP="00047AE2">
            <w:pPr>
              <w:spacing w:before="1" w:after="200" w:line="242" w:lineRule="auto"/>
              <w:ind w:left="146" w:right="608"/>
              <w:jc w:val="both"/>
              <w:rPr>
                <w:rFonts w:cs="Calibri"/>
                <w:i/>
                <w:noProof/>
                <w:sz w:val="20"/>
                <w:szCs w:val="22"/>
                <w:lang w:eastAsia="en-US"/>
              </w:rPr>
            </w:pPr>
            <w:r w:rsidRPr="008F1056">
              <w:rPr>
                <w:rFonts w:cs="Calibri"/>
                <w:i/>
                <w:noProof/>
                <w:sz w:val="20"/>
                <w:szCs w:val="20"/>
                <w:lang w:eastAsia="en-US"/>
              </w:rPr>
              <w:t>(key education programmes and training delivered and research undertaken during the reporting period, target group and geographical coverage)</w:t>
            </w:r>
          </w:p>
        </w:tc>
      </w:tr>
      <w:tr w:rsidR="00B03303" w:rsidRPr="00B03303" w14:paraId="680500BE" w14:textId="77777777" w:rsidTr="004C3FFE">
        <w:trPr>
          <w:gridAfter w:val="2"/>
          <w:wAfter w:w="726" w:type="dxa"/>
          <w:trHeight w:val="2123"/>
        </w:trPr>
        <w:tc>
          <w:tcPr>
            <w:tcW w:w="2269" w:type="dxa"/>
          </w:tcPr>
          <w:p w14:paraId="71B468C8" w14:textId="125A1BAE" w:rsidR="00B03303" w:rsidRPr="00B03303" w:rsidRDefault="00B03303" w:rsidP="00047AE2">
            <w:pPr>
              <w:spacing w:before="120"/>
              <w:ind w:left="146"/>
              <w:rPr>
                <w:rFonts w:eastAsia="Arial" w:cs="Calibri"/>
                <w:b/>
                <w:sz w:val="18"/>
                <w:szCs w:val="22"/>
                <w:lang w:eastAsia="en-US" w:bidi="en-US"/>
              </w:rPr>
            </w:pPr>
            <w:r w:rsidRPr="008F1056">
              <w:rPr>
                <w:rFonts w:cs="Calibri"/>
                <w:b/>
                <w:noProof/>
                <w:sz w:val="20"/>
                <w:szCs w:val="20"/>
                <w:lang w:eastAsia="en-US"/>
              </w:rPr>
              <w:t>i) Education</w:t>
            </w:r>
            <w:r w:rsidR="00047AE2">
              <w:rPr>
                <w:rFonts w:cs="Calibri"/>
                <w:b/>
                <w:noProof/>
                <w:sz w:val="20"/>
                <w:szCs w:val="20"/>
                <w:lang w:eastAsia="en-US"/>
              </w:rPr>
              <w:br/>
            </w:r>
            <w:r w:rsidRPr="008F1056">
              <w:rPr>
                <w:rFonts w:cs="Calibri"/>
                <w:b/>
                <w:noProof/>
                <w:sz w:val="20"/>
                <w:szCs w:val="20"/>
                <w:lang w:eastAsia="en-US"/>
              </w:rPr>
              <w:t>(leading to certificate)</w:t>
            </w:r>
          </w:p>
        </w:tc>
        <w:tc>
          <w:tcPr>
            <w:tcW w:w="6947" w:type="dxa"/>
            <w:gridSpan w:val="2"/>
          </w:tcPr>
          <w:p w14:paraId="3124B373" w14:textId="0C7E267D" w:rsidR="00B03303" w:rsidRPr="00047AE2" w:rsidRDefault="00B03303" w:rsidP="00047AE2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</w:tc>
      </w:tr>
      <w:tr w:rsidR="00B03303" w:rsidRPr="00B03303" w14:paraId="2C0B486D" w14:textId="77777777" w:rsidTr="004C3FFE">
        <w:trPr>
          <w:gridAfter w:val="2"/>
          <w:wAfter w:w="726" w:type="dxa"/>
          <w:trHeight w:val="4237"/>
        </w:trPr>
        <w:tc>
          <w:tcPr>
            <w:tcW w:w="2269" w:type="dxa"/>
          </w:tcPr>
          <w:p w14:paraId="7988CB99" w14:textId="4EF2FFBA" w:rsidR="00B03303" w:rsidRPr="00B03303" w:rsidRDefault="00B03303" w:rsidP="00047AE2">
            <w:pPr>
              <w:spacing w:before="120"/>
              <w:ind w:left="146"/>
              <w:rPr>
                <w:rFonts w:eastAsia="Arial" w:cs="Calibri"/>
                <w:b/>
                <w:sz w:val="18"/>
                <w:szCs w:val="22"/>
                <w:lang w:eastAsia="en-US" w:bidi="en-US"/>
              </w:rPr>
            </w:pPr>
            <w:r w:rsidRPr="00B03303">
              <w:rPr>
                <w:rFonts w:cs="Calibri"/>
                <w:b/>
                <w:noProof/>
                <w:sz w:val="20"/>
                <w:szCs w:val="20"/>
                <w:lang w:val="es-ES" w:eastAsia="en-US"/>
              </w:rPr>
              <w:t>ii) Training</w:t>
            </w:r>
            <w:r w:rsidR="00047AE2">
              <w:rPr>
                <w:rFonts w:cs="Calibri"/>
                <w:b/>
                <w:noProof/>
                <w:sz w:val="20"/>
                <w:szCs w:val="20"/>
                <w:lang w:val="es-ES" w:eastAsia="en-US"/>
              </w:rPr>
              <w:br/>
            </w:r>
            <w:r w:rsidRPr="00B03303">
              <w:rPr>
                <w:rFonts w:cs="Calibri"/>
                <w:b/>
                <w:noProof/>
                <w:sz w:val="20"/>
                <w:szCs w:val="20"/>
                <w:lang w:val="es-ES" w:eastAsia="en-US"/>
              </w:rPr>
              <w:t>(short term)</w:t>
            </w:r>
          </w:p>
        </w:tc>
        <w:tc>
          <w:tcPr>
            <w:tcW w:w="6947" w:type="dxa"/>
            <w:gridSpan w:val="2"/>
          </w:tcPr>
          <w:p w14:paraId="0FF7AF43" w14:textId="77777777" w:rsidR="00B03303" w:rsidRPr="00047AE2" w:rsidRDefault="00B03303" w:rsidP="00047AE2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</w:p>
        </w:tc>
      </w:tr>
      <w:tr w:rsidR="00B03303" w:rsidRPr="00B03303" w14:paraId="57572700" w14:textId="77777777" w:rsidTr="004C3FFE">
        <w:trPr>
          <w:gridAfter w:val="2"/>
          <w:wAfter w:w="726" w:type="dxa"/>
          <w:trHeight w:val="2867"/>
        </w:trPr>
        <w:tc>
          <w:tcPr>
            <w:tcW w:w="2269" w:type="dxa"/>
          </w:tcPr>
          <w:p w14:paraId="6781FA37" w14:textId="77777777" w:rsidR="00B03303" w:rsidRPr="00B03303" w:rsidRDefault="00B03303" w:rsidP="00047AE2">
            <w:pPr>
              <w:spacing w:before="120"/>
              <w:ind w:left="146"/>
              <w:rPr>
                <w:rFonts w:eastAsia="Arial" w:cs="Calibri"/>
                <w:b/>
                <w:sz w:val="20"/>
                <w:szCs w:val="22"/>
                <w:lang w:eastAsia="en-US" w:bidi="en-US"/>
              </w:rPr>
            </w:pPr>
            <w:r w:rsidRPr="00B03303">
              <w:rPr>
                <w:rFonts w:cs="Calibri"/>
                <w:b/>
                <w:noProof/>
                <w:sz w:val="20"/>
                <w:szCs w:val="20"/>
                <w:lang w:val="es-ES" w:eastAsia="en-US"/>
              </w:rPr>
              <w:t>iii) Research</w:t>
            </w:r>
          </w:p>
        </w:tc>
        <w:tc>
          <w:tcPr>
            <w:tcW w:w="6947" w:type="dxa"/>
            <w:gridSpan w:val="2"/>
          </w:tcPr>
          <w:p w14:paraId="006900FA" w14:textId="77777777" w:rsidR="00B03303" w:rsidRPr="00B03303" w:rsidRDefault="00B03303" w:rsidP="00047AE2">
            <w:pPr>
              <w:spacing w:before="99"/>
              <w:ind w:left="137" w:right="743"/>
              <w:rPr>
                <w:rFonts w:eastAsia="Arial" w:cs="Calibri"/>
                <w:sz w:val="20"/>
                <w:szCs w:val="22"/>
                <w:lang w:eastAsia="en-US" w:bidi="en-US"/>
              </w:rPr>
            </w:pPr>
          </w:p>
        </w:tc>
      </w:tr>
      <w:tr w:rsidR="00B03303" w:rsidRPr="00B03303" w14:paraId="4F6E946A" w14:textId="77777777" w:rsidTr="004C3FFE">
        <w:trPr>
          <w:trHeight w:val="1005"/>
        </w:trPr>
        <w:tc>
          <w:tcPr>
            <w:tcW w:w="9942" w:type="dxa"/>
            <w:gridSpan w:val="5"/>
            <w:shd w:val="clear" w:color="auto" w:fill="DBE4F0"/>
          </w:tcPr>
          <w:p w14:paraId="019A8D56" w14:textId="77777777" w:rsidR="00B03303" w:rsidRPr="008F1056" w:rsidRDefault="00B03303" w:rsidP="008D0EBD">
            <w:pPr>
              <w:spacing w:after="200" w:line="276" w:lineRule="auto"/>
              <w:ind w:firstLine="146"/>
              <w:jc w:val="both"/>
              <w:rPr>
                <w:rFonts w:cs="Calibri"/>
                <w:b/>
                <w:noProof/>
                <w:sz w:val="20"/>
                <w:szCs w:val="20"/>
                <w:lang w:eastAsia="en-US"/>
              </w:rPr>
            </w:pPr>
            <w:r w:rsidRPr="008F1056">
              <w:rPr>
                <w:rFonts w:cs="Calibri"/>
                <w:b/>
                <w:noProof/>
                <w:sz w:val="20"/>
                <w:szCs w:val="20"/>
                <w:lang w:eastAsia="en-US"/>
              </w:rPr>
              <w:lastRenderedPageBreak/>
              <w:t>b) Conferences/Meetings</w:t>
            </w:r>
          </w:p>
          <w:p w14:paraId="212CD185" w14:textId="77777777" w:rsidR="00B03303" w:rsidRPr="008F1056" w:rsidRDefault="00B03303" w:rsidP="008D0EBD">
            <w:pPr>
              <w:spacing w:before="1" w:after="200" w:line="242" w:lineRule="auto"/>
              <w:ind w:right="608" w:firstLine="146"/>
              <w:jc w:val="both"/>
              <w:rPr>
                <w:rFonts w:cs="Calibri"/>
                <w:i/>
                <w:noProof/>
                <w:sz w:val="20"/>
                <w:szCs w:val="22"/>
                <w:lang w:eastAsia="en-US"/>
              </w:rPr>
            </w:pPr>
            <w:r w:rsidRPr="008F1056">
              <w:rPr>
                <w:rFonts w:cs="Calibri"/>
                <w:i/>
                <w:noProof/>
                <w:sz w:val="20"/>
                <w:szCs w:val="20"/>
                <w:lang w:eastAsia="en-US"/>
              </w:rPr>
              <w:t>(key conferences and meetings organized by the Chair or to which its Chairholder contributed)</w:t>
            </w:r>
          </w:p>
        </w:tc>
      </w:tr>
      <w:tr w:rsidR="00B03303" w:rsidRPr="00B03303" w14:paraId="41BE1EBE" w14:textId="77777777" w:rsidTr="004C3FFE">
        <w:trPr>
          <w:trHeight w:val="5355"/>
        </w:trPr>
        <w:tc>
          <w:tcPr>
            <w:tcW w:w="9942" w:type="dxa"/>
            <w:gridSpan w:val="5"/>
          </w:tcPr>
          <w:p w14:paraId="60407538" w14:textId="77777777" w:rsidR="00B03303" w:rsidRPr="008D0EBD" w:rsidRDefault="00B03303" w:rsidP="008D0EBD">
            <w:pPr>
              <w:spacing w:before="10"/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23DDCB40" w14:textId="77777777" w:rsidR="00B03303" w:rsidRPr="008D0EBD" w:rsidRDefault="00B03303" w:rsidP="008D0EBD">
            <w:pPr>
              <w:numPr>
                <w:ilvl w:val="0"/>
                <w:numId w:val="28"/>
              </w:numPr>
              <w:tabs>
                <w:tab w:val="left" w:pos="286"/>
              </w:tabs>
              <w:spacing w:after="200" w:line="276" w:lineRule="auto"/>
              <w:ind w:left="0"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  <w:r w:rsidRPr="008D0EBD">
              <w:rPr>
                <w:rFonts w:eastAsia="Arial" w:cs="Calibri"/>
                <w:b/>
                <w:sz w:val="20"/>
                <w:szCs w:val="20"/>
                <w:lang w:eastAsia="en-US" w:bidi="en-US"/>
              </w:rPr>
              <w:t xml:space="preserve">Key conferences and workshops hosted </w:t>
            </w:r>
          </w:p>
          <w:p w14:paraId="0ECB0AEE" w14:textId="65267F48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1E6EF42D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219A202A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30D0BF7A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534E8B74" w14:textId="77777777" w:rsidR="00B03303" w:rsidRPr="008D0EBD" w:rsidRDefault="00B03303" w:rsidP="008D0EBD">
            <w:pPr>
              <w:spacing w:before="10"/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0748BCB5" w14:textId="77777777" w:rsidR="00B03303" w:rsidRPr="008D0EBD" w:rsidRDefault="00B03303" w:rsidP="008D0EBD">
            <w:pPr>
              <w:numPr>
                <w:ilvl w:val="0"/>
                <w:numId w:val="28"/>
              </w:numPr>
              <w:tabs>
                <w:tab w:val="left" w:pos="396"/>
              </w:tabs>
              <w:spacing w:before="1" w:after="200" w:line="276" w:lineRule="auto"/>
              <w:ind w:left="0"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  <w:r w:rsidRPr="008D0EBD">
              <w:rPr>
                <w:rFonts w:eastAsia="Arial" w:cs="Calibri"/>
                <w:b/>
                <w:sz w:val="20"/>
                <w:szCs w:val="20"/>
                <w:lang w:eastAsia="en-US" w:bidi="en-US"/>
              </w:rPr>
              <w:t xml:space="preserve">Other conferences/organizational activities undertaken </w:t>
            </w:r>
          </w:p>
          <w:p w14:paraId="0C7C1DE2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10932E70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79692F2A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53434C1A" w14:textId="77777777" w:rsidR="00B03303" w:rsidRPr="008D0EBD" w:rsidRDefault="00B03303" w:rsidP="008D0EBD">
            <w:pPr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57CB665F" w14:textId="77777777" w:rsidR="00B03303" w:rsidRPr="008D0EBD" w:rsidRDefault="00B03303" w:rsidP="008D0EBD">
            <w:pPr>
              <w:spacing w:before="8"/>
              <w:ind w:firstLine="14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31233E0D" w14:textId="77777777" w:rsidR="00B03303" w:rsidRPr="008D0EBD" w:rsidRDefault="00B03303" w:rsidP="008D0EBD">
            <w:pPr>
              <w:numPr>
                <w:ilvl w:val="0"/>
                <w:numId w:val="28"/>
              </w:numPr>
              <w:tabs>
                <w:tab w:val="left" w:pos="401"/>
              </w:tabs>
              <w:spacing w:after="200" w:line="276" w:lineRule="auto"/>
              <w:ind w:left="0"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  <w:r w:rsidRPr="008D0EBD">
              <w:rPr>
                <w:rFonts w:eastAsia="Arial" w:cs="Calibri"/>
                <w:b/>
                <w:sz w:val="20"/>
                <w:szCs w:val="20"/>
                <w:lang w:eastAsia="en-US" w:bidi="en-US"/>
              </w:rPr>
              <w:t>A selection of conference presentations</w:t>
            </w:r>
          </w:p>
          <w:p w14:paraId="30105602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7DC06A08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59B0B6E8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6B65C1D0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39C9391B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77A0940D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665CAF5B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  <w:p w14:paraId="0CC020FC" w14:textId="77777777" w:rsidR="00B03303" w:rsidRPr="008D0EBD" w:rsidRDefault="00B03303" w:rsidP="008D0EBD">
            <w:pPr>
              <w:tabs>
                <w:tab w:val="left" w:pos="401"/>
              </w:tabs>
              <w:ind w:firstLine="146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</w:p>
        </w:tc>
      </w:tr>
      <w:tr w:rsidR="00B03303" w:rsidRPr="00B03303" w14:paraId="3686A39A" w14:textId="77777777" w:rsidTr="004C3FFE">
        <w:trPr>
          <w:trHeight w:val="964"/>
        </w:trPr>
        <w:tc>
          <w:tcPr>
            <w:tcW w:w="9942" w:type="dxa"/>
            <w:gridSpan w:val="5"/>
            <w:tcBorders>
              <w:bottom w:val="single" w:sz="6" w:space="0" w:color="000000"/>
            </w:tcBorders>
            <w:shd w:val="clear" w:color="auto" w:fill="DBE4F0"/>
          </w:tcPr>
          <w:p w14:paraId="35AE2588" w14:textId="77777777" w:rsidR="00B03303" w:rsidRPr="00B03303" w:rsidRDefault="00B03303" w:rsidP="008D0EBD">
            <w:pPr>
              <w:ind w:firstLine="146"/>
              <w:rPr>
                <w:rFonts w:eastAsia="Arial" w:cs="Calibri"/>
                <w:b/>
                <w:sz w:val="22"/>
                <w:szCs w:val="22"/>
                <w:lang w:eastAsia="en-US" w:bidi="en-US"/>
              </w:rPr>
            </w:pPr>
            <w:r w:rsidRPr="00B03303">
              <w:rPr>
                <w:rFonts w:cs="Calibri"/>
                <w:b/>
                <w:noProof/>
                <w:sz w:val="20"/>
                <w:szCs w:val="20"/>
                <w:lang w:val="es-ES" w:eastAsia="en-US"/>
              </w:rPr>
              <w:t>c) Interuniversity Exchanges/Partnerships</w:t>
            </w:r>
          </w:p>
          <w:p w14:paraId="74E2A952" w14:textId="77777777" w:rsidR="00B03303" w:rsidRPr="00B03303" w:rsidRDefault="00B03303" w:rsidP="008D0EBD">
            <w:pPr>
              <w:spacing w:before="1" w:line="230" w:lineRule="atLeast"/>
              <w:ind w:left="288"/>
              <w:rPr>
                <w:rFonts w:eastAsia="Arial" w:cs="Calibri"/>
                <w:i/>
                <w:sz w:val="20"/>
                <w:szCs w:val="22"/>
                <w:lang w:eastAsia="en-US" w:bidi="en-US"/>
              </w:rPr>
            </w:pPr>
            <w:r w:rsidRPr="008F1056">
              <w:rPr>
                <w:rFonts w:cs="Calibri"/>
                <w:i/>
                <w:noProof/>
                <w:sz w:val="20"/>
                <w:szCs w:val="20"/>
                <w:lang w:eastAsia="en-US"/>
              </w:rPr>
              <w:t>(principal exchanges/partnerships between the Chair and other institution,s including UNESCO Chairs/UNITWIN Networks)</w:t>
            </w:r>
          </w:p>
        </w:tc>
      </w:tr>
      <w:tr w:rsidR="00B03303" w:rsidRPr="00B03303" w14:paraId="207B78CC" w14:textId="77777777" w:rsidTr="004C3FFE">
        <w:trPr>
          <w:trHeight w:val="4024"/>
        </w:trPr>
        <w:tc>
          <w:tcPr>
            <w:tcW w:w="9942" w:type="dxa"/>
            <w:gridSpan w:val="5"/>
            <w:tcBorders>
              <w:top w:val="single" w:sz="6" w:space="0" w:color="000000"/>
            </w:tcBorders>
          </w:tcPr>
          <w:p w14:paraId="663F2BAD" w14:textId="66393504" w:rsidR="00B03303" w:rsidRPr="00B03303" w:rsidRDefault="00B03303" w:rsidP="00D9182C">
            <w:pPr>
              <w:spacing w:before="99"/>
              <w:ind w:left="137" w:right="743"/>
              <w:rPr>
                <w:rFonts w:eastAsia="Arial" w:cs="Calibri"/>
                <w:sz w:val="20"/>
                <w:szCs w:val="22"/>
                <w:lang w:eastAsia="en-US" w:bidi="en-US"/>
              </w:rPr>
            </w:pPr>
          </w:p>
        </w:tc>
      </w:tr>
      <w:tr w:rsidR="00B03303" w:rsidRPr="00B03303" w14:paraId="7332AA7A" w14:textId="77777777" w:rsidTr="004C3FFE">
        <w:trPr>
          <w:gridAfter w:val="1"/>
          <w:wAfter w:w="19" w:type="dxa"/>
          <w:trHeight w:val="736"/>
        </w:trPr>
        <w:tc>
          <w:tcPr>
            <w:tcW w:w="9923" w:type="dxa"/>
            <w:gridSpan w:val="4"/>
            <w:shd w:val="clear" w:color="auto" w:fill="DBE4F0"/>
          </w:tcPr>
          <w:p w14:paraId="173DCE2F" w14:textId="77777777" w:rsidR="00B03303" w:rsidRPr="008F1056" w:rsidRDefault="00B03303" w:rsidP="008D0EBD">
            <w:pPr>
              <w:spacing w:line="252" w:lineRule="exact"/>
              <w:ind w:left="146"/>
              <w:rPr>
                <w:rFonts w:cs="Calibri"/>
                <w:b/>
                <w:noProof/>
                <w:sz w:val="20"/>
                <w:szCs w:val="20"/>
                <w:lang w:eastAsia="en-US"/>
              </w:rPr>
            </w:pPr>
            <w:r w:rsidRPr="008F1056">
              <w:rPr>
                <w:rFonts w:cs="Calibri"/>
                <w:b/>
                <w:noProof/>
                <w:sz w:val="20"/>
                <w:szCs w:val="20"/>
                <w:lang w:eastAsia="en-US"/>
              </w:rPr>
              <w:lastRenderedPageBreak/>
              <w:t>d) Publications/Multimedia Materials</w:t>
            </w:r>
          </w:p>
          <w:p w14:paraId="391B9BBE" w14:textId="77777777" w:rsidR="00B03303" w:rsidRPr="00B03303" w:rsidRDefault="00B03303" w:rsidP="008D0EBD">
            <w:pPr>
              <w:spacing w:before="1" w:line="230" w:lineRule="atLeast"/>
              <w:ind w:left="146"/>
              <w:rPr>
                <w:rFonts w:eastAsia="Arial" w:cs="Calibri"/>
                <w:i/>
                <w:sz w:val="20"/>
                <w:szCs w:val="22"/>
                <w:lang w:eastAsia="en-US" w:bidi="en-US"/>
              </w:rPr>
            </w:pPr>
            <w:r w:rsidRPr="008F1056">
              <w:rPr>
                <w:rFonts w:cs="Calibri"/>
                <w:i/>
                <w:noProof/>
                <w:sz w:val="20"/>
                <w:szCs w:val="20"/>
                <w:lang w:eastAsia="en-US"/>
              </w:rPr>
              <w:t>(major publications and teaching/learning materials)</w:t>
            </w:r>
          </w:p>
        </w:tc>
      </w:tr>
      <w:tr w:rsidR="00B03303" w:rsidRPr="00B03303" w14:paraId="479C6FF8" w14:textId="77777777" w:rsidTr="004C3FFE">
        <w:trPr>
          <w:gridAfter w:val="1"/>
          <w:wAfter w:w="19" w:type="dxa"/>
          <w:trHeight w:val="3499"/>
        </w:trPr>
        <w:tc>
          <w:tcPr>
            <w:tcW w:w="3653" w:type="dxa"/>
            <w:gridSpan w:val="2"/>
          </w:tcPr>
          <w:p w14:paraId="79C2FE15" w14:textId="77777777" w:rsidR="00B03303" w:rsidRPr="00B03303" w:rsidRDefault="00B03303" w:rsidP="008D0EBD">
            <w:pPr>
              <w:spacing w:before="1" w:line="230" w:lineRule="atLeast"/>
              <w:ind w:left="146"/>
              <w:rPr>
                <w:rFonts w:eastAsia="Arial" w:cs="Calibri"/>
                <w:i/>
                <w:sz w:val="20"/>
                <w:szCs w:val="22"/>
                <w:lang w:eastAsia="en-US" w:bidi="en-US"/>
              </w:rPr>
            </w:pPr>
            <w:r w:rsidRPr="008F1056">
              <w:rPr>
                <w:rFonts w:cs="Calibri"/>
                <w:i/>
                <w:noProof/>
                <w:sz w:val="20"/>
                <w:szCs w:val="20"/>
                <w:lang w:eastAsia="en-US"/>
              </w:rPr>
              <w:t>Please tick relevant fields of output and indicate volume of output:</w:t>
            </w:r>
          </w:p>
        </w:tc>
        <w:tc>
          <w:tcPr>
            <w:tcW w:w="6270" w:type="dxa"/>
            <w:gridSpan w:val="2"/>
          </w:tcPr>
          <w:tbl>
            <w:tblPr>
              <w:tblStyle w:val="Tablaconcuadrcula"/>
              <w:tblW w:w="0" w:type="auto"/>
              <w:tblInd w:w="14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00"/>
              <w:gridCol w:w="987"/>
              <w:gridCol w:w="709"/>
            </w:tblGrid>
            <w:tr w:rsidR="00A3200B" w:rsidRPr="000E2536" w14:paraId="6F439747" w14:textId="4E316603" w:rsidTr="000E2536">
              <w:tc>
                <w:tcPr>
                  <w:tcW w:w="3000" w:type="dxa"/>
                </w:tcPr>
                <w:p w14:paraId="05B259F8" w14:textId="67DBAB20" w:rsidR="00A3200B" w:rsidRPr="000E2536" w:rsidRDefault="00A3200B" w:rsidP="00A3200B">
                  <w:pPr>
                    <w:spacing w:line="229" w:lineRule="exact"/>
                    <w:rPr>
                      <w:rFonts w:eastAsia="Arial" w:cs="Calibr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  <w:tc>
                <w:tcPr>
                  <w:tcW w:w="987" w:type="dxa"/>
                </w:tcPr>
                <w:p w14:paraId="263235B8" w14:textId="5FC0CBEA" w:rsidR="00A3200B" w:rsidRPr="000E2536" w:rsidRDefault="00A3200B" w:rsidP="00A3200B">
                  <w:pPr>
                    <w:spacing w:before="2"/>
                    <w:jc w:val="center"/>
                    <w:rPr>
                      <w:rFonts w:eastAsia="Arial" w:cs="Calibri"/>
                      <w:bCs/>
                      <w:sz w:val="20"/>
                      <w:szCs w:val="22"/>
                      <w:lang w:eastAsia="en-US" w:bidi="en-US"/>
                    </w:rPr>
                  </w:pPr>
                  <w:r w:rsidRPr="000E2536">
                    <w:rPr>
                      <w:rFonts w:eastAsia="Arial" w:cs="Calibri"/>
                      <w:bCs/>
                      <w:sz w:val="18"/>
                      <w:szCs w:val="22"/>
                      <w:lang w:eastAsia="en-US" w:bidi="en-US"/>
                    </w:rPr>
                    <w:t>[</w:t>
                  </w:r>
                  <w:proofErr w:type="spellStart"/>
                  <w:r w:rsidRPr="000E2536">
                    <w:rPr>
                      <w:rFonts w:eastAsia="Arial" w:cs="Calibri"/>
                      <w:bCs/>
                      <w:sz w:val="18"/>
                      <w:szCs w:val="22"/>
                      <w:lang w:eastAsia="en-US" w:bidi="en-US"/>
                    </w:rPr>
                    <w:t>tick</w:t>
                  </w:r>
                  <w:proofErr w:type="spellEnd"/>
                  <w:r w:rsidRPr="000E2536">
                    <w:rPr>
                      <w:rFonts w:eastAsia="Arial" w:cs="Calibri"/>
                      <w:bCs/>
                      <w:sz w:val="18"/>
                      <w:szCs w:val="22"/>
                      <w:lang w:eastAsia="en-US" w:bidi="en-US"/>
                    </w:rPr>
                    <w:t>]</w:t>
                  </w:r>
                </w:p>
              </w:tc>
              <w:tc>
                <w:tcPr>
                  <w:tcW w:w="709" w:type="dxa"/>
                </w:tcPr>
                <w:p w14:paraId="58236352" w14:textId="0DC996A5" w:rsidR="00A3200B" w:rsidRPr="000E2536" w:rsidRDefault="00A3200B" w:rsidP="00A3200B">
                  <w:pPr>
                    <w:spacing w:before="2"/>
                    <w:jc w:val="center"/>
                    <w:rPr>
                      <w:rFonts w:eastAsia="Arial" w:cs="Calibri"/>
                      <w:bCs/>
                      <w:sz w:val="20"/>
                      <w:szCs w:val="22"/>
                      <w:lang w:eastAsia="en-US" w:bidi="en-US"/>
                    </w:rPr>
                  </w:pPr>
                  <w:r w:rsidRPr="000E2536">
                    <w:rPr>
                      <w:rFonts w:eastAsia="Arial" w:cs="Calibri"/>
                      <w:bCs/>
                      <w:sz w:val="18"/>
                      <w:szCs w:val="22"/>
                      <w:lang w:eastAsia="en-US" w:bidi="en-US"/>
                    </w:rPr>
                    <w:t>[no.]</w:t>
                  </w:r>
                </w:p>
              </w:tc>
            </w:tr>
            <w:tr w:rsidR="00A3200B" w:rsidRPr="000E2536" w14:paraId="634E8B43" w14:textId="60A61FA6" w:rsidTr="000E2536">
              <w:tc>
                <w:tcPr>
                  <w:tcW w:w="3000" w:type="dxa"/>
                </w:tcPr>
                <w:p w14:paraId="0F0F6AEB" w14:textId="3FC0B31D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Books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(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edited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)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210831383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5D85710B" w14:textId="4206A854" w:rsidR="00A3200B" w:rsidRPr="000E2536" w:rsidRDefault="00BF2E64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6018FB7E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7BDC9785" w14:textId="397508F6" w:rsidTr="000E2536">
              <w:tc>
                <w:tcPr>
                  <w:tcW w:w="3000" w:type="dxa"/>
                </w:tcPr>
                <w:p w14:paraId="57416221" w14:textId="6A8084E6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Books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(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chapters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)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9491250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025E6F33" w14:textId="66A2F129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59E58654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4EDC3E11" w14:textId="555F30DC" w:rsidTr="000E2536">
              <w:tc>
                <w:tcPr>
                  <w:tcW w:w="3000" w:type="dxa"/>
                </w:tcPr>
                <w:p w14:paraId="58ADB8A9" w14:textId="6CB50419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Monographs</w:t>
                  </w:r>
                  <w:proofErr w:type="spellEnd"/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67252481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1B92192B" w14:textId="0F322DB6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3FE25ACA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2B4580FD" w14:textId="69C1BC51" w:rsidTr="000E2536">
              <w:tc>
                <w:tcPr>
                  <w:tcW w:w="3000" w:type="dxa"/>
                </w:tcPr>
                <w:p w14:paraId="7245FBE6" w14:textId="776B2F03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Research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Reports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63969066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01DD8BB6" w14:textId="7020BA27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48624D76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112F62F4" w14:textId="77777777" w:rsidTr="000E2536">
              <w:tc>
                <w:tcPr>
                  <w:tcW w:w="3000" w:type="dxa"/>
                </w:tcPr>
                <w:p w14:paraId="4BA46CCE" w14:textId="61F3F4F8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Journal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Articles (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refereed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)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16968838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7DEEF280" w14:textId="7B57ECD9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52DA0645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3A67C187" w14:textId="77777777" w:rsidTr="000E2536">
              <w:tc>
                <w:tcPr>
                  <w:tcW w:w="3000" w:type="dxa"/>
                </w:tcPr>
                <w:p w14:paraId="339244DF" w14:textId="39782D76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Conference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Proceedings</w:t>
                  </w:r>
                  <w:proofErr w:type="spellEnd"/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-2970647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0D68E346" w14:textId="31D09F85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0BE3BA1E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3926CEEC" w14:textId="77777777" w:rsidTr="000E2536">
              <w:tc>
                <w:tcPr>
                  <w:tcW w:w="3000" w:type="dxa"/>
                </w:tcPr>
                <w:p w14:paraId="30422351" w14:textId="20DCFFCA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Occasional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Papers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146015205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7451B3D0" w14:textId="4DAFD631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7D6C2726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2D57147A" w14:textId="77777777" w:rsidTr="000E2536">
              <w:tc>
                <w:tcPr>
                  <w:tcW w:w="3000" w:type="dxa"/>
                </w:tcPr>
                <w:p w14:paraId="32B345FB" w14:textId="00B967E3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Teaching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/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Learning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Materials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-6133629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22906C00" w14:textId="1A357E5A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198C1039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672EB2DB" w14:textId="77777777" w:rsidTr="000E2536">
              <w:tc>
                <w:tcPr>
                  <w:tcW w:w="3000" w:type="dxa"/>
                </w:tcPr>
                <w:p w14:paraId="773D2F26" w14:textId="05907489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Multimedia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Materials (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CD-Rom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)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57840940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0146C53C" w14:textId="3C1677D7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13094F2A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2D3A9623" w14:textId="77777777" w:rsidTr="000E2536">
              <w:tc>
                <w:tcPr>
                  <w:tcW w:w="3000" w:type="dxa"/>
                </w:tcPr>
                <w:p w14:paraId="3DE7E7A4" w14:textId="7327405A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Multimedia Materials (Video)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-197968319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04AE599F" w14:textId="4EBA0BF1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2FB0D07A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  <w:tr w:rsidR="00A3200B" w:rsidRPr="000E2536" w14:paraId="763747FF" w14:textId="77777777" w:rsidTr="000E2536">
              <w:tc>
                <w:tcPr>
                  <w:tcW w:w="3000" w:type="dxa"/>
                </w:tcPr>
                <w:p w14:paraId="742FE3C6" w14:textId="41D1F22E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Multimedia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 xml:space="preserve"> Materials</w:t>
                  </w:r>
                  <w:r w:rsidRPr="000E2536">
                    <w:rPr>
                      <w:rFonts w:asciiTheme="minorHAnsi" w:eastAsia="Arial" w:hAnsiTheme="minorHAnsi" w:cstheme="minorHAnsi"/>
                      <w:bCs/>
                      <w:spacing w:val="-10"/>
                      <w:sz w:val="20"/>
                      <w:szCs w:val="22"/>
                      <w:lang w:eastAsia="en-US" w:bidi="en-US"/>
                    </w:rPr>
                    <w:t xml:space="preserve"> </w:t>
                  </w:r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(</w:t>
                  </w:r>
                  <w:proofErr w:type="spellStart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Other</w:t>
                  </w:r>
                  <w:proofErr w:type="spellEnd"/>
                  <w:r w:rsidRPr="000E2536"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  <w:t>)</w:t>
                  </w:r>
                </w:p>
              </w:tc>
              <w:sdt>
                <w:sdtPr>
                  <w:rPr>
                    <w:rFonts w:asciiTheme="minorHAnsi" w:eastAsia="Arial" w:hAnsiTheme="minorHAnsi" w:cstheme="minorHAnsi"/>
                    <w:bCs/>
                    <w:sz w:val="20"/>
                    <w:szCs w:val="22"/>
                    <w:lang w:eastAsia="en-US" w:bidi="en-US"/>
                  </w:rPr>
                  <w:id w:val="-152978934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987" w:type="dxa"/>
                    </w:tcPr>
                    <w:p w14:paraId="6C422A3F" w14:textId="4A7197AA" w:rsidR="00A3200B" w:rsidRPr="000E2536" w:rsidRDefault="00A3200B" w:rsidP="00A3200B">
                      <w:pPr>
                        <w:spacing w:before="2"/>
                        <w:jc w:val="center"/>
                        <w:rPr>
                          <w:rFonts w:asciiTheme="minorHAnsi" w:eastAsia="Arial" w:hAnsiTheme="minorHAnsi" w:cstheme="minorHAnsi"/>
                          <w:bCs/>
                          <w:sz w:val="20"/>
                          <w:szCs w:val="22"/>
                          <w:lang w:eastAsia="en-US" w:bidi="en-US"/>
                        </w:rPr>
                      </w:pPr>
                      <w:r w:rsidRPr="000E2536">
                        <w:rPr>
                          <w:rFonts w:ascii="Segoe UI Symbol" w:eastAsia="MS Gothic" w:hAnsi="Segoe UI Symbol" w:cs="Segoe UI Symbol"/>
                          <w:bCs/>
                          <w:sz w:val="20"/>
                          <w:szCs w:val="22"/>
                          <w:lang w:eastAsia="en-US" w:bidi="en-US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709" w:type="dxa"/>
                </w:tcPr>
                <w:p w14:paraId="415BB4E3" w14:textId="77777777" w:rsidR="00A3200B" w:rsidRPr="000E2536" w:rsidRDefault="00A3200B" w:rsidP="00A3200B">
                  <w:pPr>
                    <w:spacing w:before="2"/>
                    <w:rPr>
                      <w:rFonts w:asciiTheme="minorHAnsi" w:eastAsia="Arial" w:hAnsiTheme="minorHAnsi" w:cstheme="minorHAnsi"/>
                      <w:bCs/>
                      <w:sz w:val="20"/>
                      <w:szCs w:val="22"/>
                      <w:lang w:eastAsia="en-US" w:bidi="en-US"/>
                    </w:rPr>
                  </w:pPr>
                </w:p>
              </w:tc>
            </w:tr>
          </w:tbl>
          <w:p w14:paraId="1758E02A" w14:textId="7946B438" w:rsidR="00A3200B" w:rsidRPr="00B03303" w:rsidRDefault="00A3200B" w:rsidP="00A3200B">
            <w:pPr>
              <w:spacing w:before="2"/>
              <w:rPr>
                <w:rFonts w:eastAsia="Arial" w:cs="Calibri"/>
                <w:b/>
                <w:sz w:val="20"/>
                <w:szCs w:val="22"/>
                <w:lang w:eastAsia="en-US" w:bidi="en-US"/>
              </w:rPr>
            </w:pPr>
          </w:p>
        </w:tc>
      </w:tr>
      <w:tr w:rsidR="00B03303" w:rsidRPr="00B03303" w14:paraId="7BA0F189" w14:textId="77777777" w:rsidTr="004C3FFE">
        <w:trPr>
          <w:gridAfter w:val="1"/>
          <w:wAfter w:w="19" w:type="dxa"/>
          <w:trHeight w:val="7361"/>
        </w:trPr>
        <w:tc>
          <w:tcPr>
            <w:tcW w:w="9923" w:type="dxa"/>
            <w:gridSpan w:val="4"/>
          </w:tcPr>
          <w:p w14:paraId="57804639" w14:textId="77777777" w:rsidR="00B03303" w:rsidRPr="00D9182C" w:rsidRDefault="00B03303" w:rsidP="00D9182C">
            <w:pPr>
              <w:spacing w:before="120"/>
              <w:ind w:left="288" w:hanging="142"/>
              <w:rPr>
                <w:rFonts w:cs="Calibri"/>
                <w:i/>
                <w:noProof/>
                <w:sz w:val="20"/>
                <w:szCs w:val="20"/>
                <w:lang w:eastAsia="en-US"/>
              </w:rPr>
            </w:pPr>
            <w:r w:rsidRPr="00D9182C">
              <w:rPr>
                <w:rFonts w:cs="Calibri"/>
                <w:i/>
                <w:noProof/>
                <w:sz w:val="20"/>
                <w:szCs w:val="20"/>
                <w:lang w:eastAsia="en-US"/>
              </w:rPr>
              <w:t>Give details of major publications and materials including full citations.</w:t>
            </w:r>
          </w:p>
          <w:p w14:paraId="41C203E9" w14:textId="77777777" w:rsidR="00B03303" w:rsidRPr="00D9182C" w:rsidRDefault="00B03303" w:rsidP="00D9182C">
            <w:pPr>
              <w:numPr>
                <w:ilvl w:val="0"/>
                <w:numId w:val="29"/>
              </w:numPr>
              <w:tabs>
                <w:tab w:val="left" w:pos="341"/>
              </w:tabs>
              <w:spacing w:before="120"/>
              <w:ind w:left="426" w:hanging="234"/>
              <w:rPr>
                <w:rFonts w:eastAsia="Arial" w:cs="Calibri"/>
                <w:b/>
                <w:sz w:val="20"/>
                <w:szCs w:val="20"/>
                <w:lang w:eastAsia="en-US" w:bidi="en-US"/>
              </w:rPr>
            </w:pPr>
            <w:r w:rsidRPr="00D9182C">
              <w:rPr>
                <w:rFonts w:eastAsia="Arial" w:cs="Calibri"/>
                <w:b/>
                <w:sz w:val="20"/>
                <w:szCs w:val="20"/>
                <w:lang w:eastAsia="en-US" w:bidi="en-US"/>
              </w:rPr>
              <w:t>Theses</w:t>
            </w:r>
          </w:p>
          <w:p w14:paraId="05753CF4" w14:textId="74C832BF" w:rsidR="00D9182C" w:rsidRPr="00D9182C" w:rsidRDefault="00D9182C" w:rsidP="00D9182C">
            <w:pPr>
              <w:spacing w:before="120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2FEE7FEA" w14:textId="77777777" w:rsidR="00B03303" w:rsidRPr="00D9182C" w:rsidRDefault="00B03303" w:rsidP="00D9182C">
            <w:pPr>
              <w:spacing w:before="120"/>
              <w:ind w:left="42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6BADF38B" w14:textId="77777777" w:rsidR="00B03303" w:rsidRPr="00D9182C" w:rsidRDefault="00B03303" w:rsidP="00D9182C">
            <w:pPr>
              <w:spacing w:before="120"/>
              <w:ind w:left="42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0B651CE7" w14:textId="77777777" w:rsidR="00B03303" w:rsidRPr="00D9182C" w:rsidRDefault="00B03303" w:rsidP="00D9182C">
            <w:pPr>
              <w:spacing w:before="120"/>
              <w:ind w:left="426"/>
              <w:rPr>
                <w:rFonts w:eastAsia="Arial" w:cs="Calibri"/>
                <w:sz w:val="20"/>
                <w:szCs w:val="20"/>
                <w:lang w:eastAsia="en-US" w:bidi="en-US"/>
              </w:rPr>
            </w:pPr>
          </w:p>
          <w:p w14:paraId="411271B5" w14:textId="77777777" w:rsidR="00B03303" w:rsidRPr="00B03303" w:rsidRDefault="00B03303" w:rsidP="00D9182C">
            <w:pPr>
              <w:numPr>
                <w:ilvl w:val="0"/>
                <w:numId w:val="29"/>
              </w:numPr>
              <w:tabs>
                <w:tab w:val="left" w:pos="396"/>
              </w:tabs>
              <w:spacing w:before="120"/>
              <w:ind w:left="426" w:hanging="289"/>
              <w:rPr>
                <w:rFonts w:eastAsia="Arial" w:cs="Calibri"/>
                <w:b/>
                <w:sz w:val="20"/>
                <w:szCs w:val="22"/>
                <w:lang w:eastAsia="en-US" w:bidi="en-US"/>
              </w:rPr>
            </w:pPr>
            <w:r w:rsidRPr="00D9182C">
              <w:rPr>
                <w:rFonts w:eastAsia="Arial" w:cs="Calibri"/>
                <w:b/>
                <w:sz w:val="20"/>
                <w:szCs w:val="20"/>
                <w:lang w:eastAsia="en-US" w:bidi="en-US"/>
              </w:rPr>
              <w:t>Publications</w:t>
            </w:r>
          </w:p>
        </w:tc>
      </w:tr>
    </w:tbl>
    <w:p w14:paraId="685F0B3B" w14:textId="77777777" w:rsidR="00B03303" w:rsidRPr="00B03303" w:rsidRDefault="00B03303" w:rsidP="008D0EBD">
      <w:pPr>
        <w:widowControl w:val="0"/>
        <w:tabs>
          <w:tab w:val="left" w:pos="810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b/>
          <w:noProof/>
          <w:sz w:val="20"/>
          <w:szCs w:val="20"/>
          <w:lang w:val="es-ES_tradnl"/>
        </w:rPr>
        <w:tab/>
      </w:r>
    </w:p>
    <w:p w14:paraId="213EB705" w14:textId="77777777" w:rsidR="00B03303" w:rsidRPr="00B03303" w:rsidRDefault="00B03303" w:rsidP="008D0EBD">
      <w:pPr>
        <w:widowControl w:val="0"/>
        <w:autoSpaceDE w:val="0"/>
        <w:autoSpaceDN w:val="0"/>
        <w:spacing w:before="93" w:line="252" w:lineRule="exact"/>
        <w:ind w:left="426"/>
        <w:outlineLvl w:val="0"/>
        <w:rPr>
          <w:rFonts w:ascii="Calibri" w:eastAsia="Arial" w:hAnsi="Calibri" w:cs="Calibri"/>
          <w:b/>
          <w:bCs/>
          <w:sz w:val="18"/>
          <w:szCs w:val="22"/>
          <w:lang w:val="en-US" w:eastAsia="en-US" w:bidi="en-US"/>
        </w:rPr>
      </w:pPr>
    </w:p>
    <w:tbl>
      <w:tblPr>
        <w:tblStyle w:val="TableNormal"/>
        <w:tblW w:w="9216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0E2536" w:rsidRPr="00047AE2" w14:paraId="090F61AA" w14:textId="77777777" w:rsidTr="000E2536">
        <w:trPr>
          <w:trHeight w:val="567"/>
        </w:trPr>
        <w:tc>
          <w:tcPr>
            <w:tcW w:w="9216" w:type="dxa"/>
          </w:tcPr>
          <w:p w14:paraId="295A522D" w14:textId="77777777" w:rsidR="000E2536" w:rsidRPr="00A3200B" w:rsidRDefault="000E2536" w:rsidP="00231CFC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EA9751F" wp14:editId="6F0B53E8">
                      <wp:simplePos x="0" y="0"/>
                      <wp:positionH relativeFrom="page">
                        <wp:posOffset>68580</wp:posOffset>
                      </wp:positionH>
                      <wp:positionV relativeFrom="page">
                        <wp:posOffset>67945</wp:posOffset>
                      </wp:positionV>
                      <wp:extent cx="5676238" cy="257175"/>
                      <wp:effectExtent l="0" t="0" r="1270" b="9525"/>
                      <wp:wrapNone/>
                      <wp:docPr id="10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6238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BE4F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EE343F8" w14:textId="77777777" w:rsidR="000E2536" w:rsidRPr="00BF2E64" w:rsidRDefault="000E2536" w:rsidP="000E2536">
                                  <w:pPr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e) </w:t>
                                  </w:r>
                                  <w:proofErr w:type="spellStart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Sustainable</w:t>
                                  </w:r>
                                  <w:proofErr w:type="spellEnd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Development</w:t>
                                  </w:r>
                                  <w:proofErr w:type="spellEnd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Goals</w:t>
                                  </w:r>
                                  <w:proofErr w:type="spellEnd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>Impacted</w:t>
                                  </w:r>
                                  <w:proofErr w:type="spellEnd"/>
                                  <w:r w:rsidRPr="00BF2E64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14:paraId="39526786" w14:textId="3823C257" w:rsidR="000E2536" w:rsidRPr="00C22FD4" w:rsidRDefault="000E2536" w:rsidP="000E2536">
                                  <w:pPr>
                                    <w:jc w:val="bot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9751F" id="_x0000_s1033" type="#_x0000_t202" style="position:absolute;left:0;text-align:left;margin-left:5.4pt;margin-top:5.35pt;width:446.9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" fillcolor="#dbe4f0" stroked="f">
                      <v:textbox inset="0,0,0,0">
                        <w:txbxContent>
                          <w:p w14:paraId="4EE343F8" w14:textId="77777777" w:rsidR="000E2536" w:rsidRPr="00BF2E64" w:rsidRDefault="000E2536" w:rsidP="000E2536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</w:pPr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e) </w:t>
                            </w:r>
                            <w:proofErr w:type="spellStart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Sustainable</w:t>
                            </w:r>
                            <w:proofErr w:type="spellEnd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Development</w:t>
                            </w:r>
                            <w:proofErr w:type="spellEnd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Goals</w:t>
                            </w:r>
                            <w:proofErr w:type="spellEnd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Impacted</w:t>
                            </w:r>
                            <w:proofErr w:type="spellEnd"/>
                            <w:r w:rsidRPr="00BF2E64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9526786" w14:textId="3823C257" w:rsidR="000E2536" w:rsidRPr="00C22FD4" w:rsidRDefault="000E2536" w:rsidP="000E2536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0E2536" w:rsidRPr="00047AE2" w14:paraId="7C492F53" w14:textId="77777777" w:rsidTr="000E2536">
        <w:trPr>
          <w:trHeight w:val="3680"/>
        </w:trPr>
        <w:tc>
          <w:tcPr>
            <w:tcW w:w="9216" w:type="dxa"/>
          </w:tcPr>
          <w:p w14:paraId="2E227E04" w14:textId="77777777" w:rsidR="000E2536" w:rsidRPr="00A3200B" w:rsidRDefault="000E2536" w:rsidP="00231CFC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</w:p>
        </w:tc>
      </w:tr>
    </w:tbl>
    <w:p w14:paraId="73DE7AA4" w14:textId="33B07DCD" w:rsidR="000E2536" w:rsidRDefault="000E2536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sz w:val="20"/>
          <w:szCs w:val="20"/>
        </w:rPr>
      </w:pPr>
    </w:p>
    <w:tbl>
      <w:tblPr>
        <w:tblStyle w:val="TableNormal"/>
        <w:tblW w:w="9216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0E2536" w:rsidRPr="00047AE2" w14:paraId="3C375B9B" w14:textId="77777777" w:rsidTr="000E2536">
        <w:trPr>
          <w:trHeight w:val="1526"/>
        </w:trPr>
        <w:tc>
          <w:tcPr>
            <w:tcW w:w="9216" w:type="dxa"/>
          </w:tcPr>
          <w:p w14:paraId="37406389" w14:textId="77777777" w:rsidR="000E2536" w:rsidRPr="00A3200B" w:rsidRDefault="000E2536" w:rsidP="00231CFC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CFC5EC3" wp14:editId="62F6B157">
                      <wp:simplePos x="0" y="0"/>
                      <wp:positionH relativeFrom="page">
                        <wp:posOffset>68580</wp:posOffset>
                      </wp:positionH>
                      <wp:positionV relativeFrom="page">
                        <wp:posOffset>69215</wp:posOffset>
                      </wp:positionV>
                      <wp:extent cx="5676238" cy="866775"/>
                      <wp:effectExtent l="0" t="0" r="1270" b="9525"/>
                      <wp:wrapNone/>
                      <wp:docPr id="13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6238" cy="866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BE4F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3D8505A" w14:textId="77777777" w:rsidR="000E2536" w:rsidRPr="008F1056" w:rsidRDefault="000E2536" w:rsidP="000E2536">
                                  <w:pPr>
                                    <w:widowControl w:val="0"/>
                                    <w:autoSpaceDE w:val="0"/>
                                    <w:autoSpaceDN w:val="0"/>
                                    <w:spacing w:before="99"/>
                                    <w:ind w:left="137" w:right="743"/>
                                    <w:rPr>
                                      <w:rFonts w:ascii="Calibri" w:eastAsia="Calibri" w:hAnsi="Calibri"/>
                                      <w:b/>
                                      <w:noProof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 w:rsidRPr="00B03303">
                                    <w:rPr>
                                      <w:rFonts w:ascii="Calibri" w:hAnsi="Calibri" w:cs="Calibri"/>
                                      <w:b/>
                                      <w:sz w:val="20"/>
                                      <w:szCs w:val="20"/>
                                    </w:rPr>
                                    <w:t>3.</w:t>
                                  </w:r>
                                  <w:r w:rsidRPr="008F1056">
                                    <w:rPr>
                                      <w:rFonts w:ascii="Calibri" w:eastAsia="Calibri" w:hAnsi="Calibri" w:cs="Calibri"/>
                                      <w:b/>
                                      <w:noProof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Future </w:t>
                                  </w:r>
                                  <w:r w:rsidRPr="008F1056">
                                    <w:rPr>
                                      <w:rFonts w:ascii="Calibri" w:eastAsia="Calibri" w:hAnsi="Calibri"/>
                                      <w:b/>
                                      <w:noProof/>
                                      <w:sz w:val="20"/>
                                      <w:szCs w:val="20"/>
                                      <w:lang w:val="en-US"/>
                                    </w:rPr>
                                    <w:t>Plans and Development Prospects :</w:t>
                                  </w:r>
                                </w:p>
                                <w:p w14:paraId="5C8F53F3" w14:textId="77777777" w:rsidR="000E2536" w:rsidRPr="008F1056" w:rsidRDefault="000E2536" w:rsidP="000E2536">
                                  <w:pPr>
                                    <w:widowControl w:val="0"/>
                                    <w:autoSpaceDE w:val="0"/>
                                    <w:autoSpaceDN w:val="0"/>
                                    <w:spacing w:before="99"/>
                                    <w:ind w:left="137" w:right="743"/>
                                    <w:rPr>
                                      <w:rFonts w:ascii="Calibri" w:eastAsia="Calibri" w:hAnsi="Calibri"/>
                                      <w:i/>
                                      <w:noProof/>
                                      <w:sz w:val="18"/>
                                      <w:lang w:val="en-US"/>
                                    </w:rPr>
                                  </w:pPr>
                                  <w:r w:rsidRPr="008F1056">
                                    <w:rPr>
                                      <w:rFonts w:ascii="Calibri" w:eastAsia="Calibri" w:hAnsi="Calibri"/>
                                      <w:i/>
                                      <w:noProof/>
                                      <w:sz w:val="18"/>
                                      <w:lang w:val="en-US"/>
                                    </w:rPr>
                                    <w:t>Outline of action plan for the next biennium and short/medium and long-term development prospects.Please do not hesitate to refer to difficulties that the Chair has experienced</w:t>
                                  </w:r>
                                </w:p>
                                <w:p w14:paraId="01948785" w14:textId="77777777" w:rsidR="000E2536" w:rsidRPr="00946BD6" w:rsidRDefault="000E2536" w:rsidP="000E2536">
                                  <w:pPr>
                                    <w:widowControl w:val="0"/>
                                    <w:autoSpaceDE w:val="0"/>
                                    <w:autoSpaceDN w:val="0"/>
                                    <w:spacing w:before="99"/>
                                    <w:ind w:left="137" w:right="743"/>
                                    <w:rPr>
                                      <w:i/>
                                      <w:sz w:val="18"/>
                                    </w:rPr>
                                  </w:pPr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>(</w:t>
                                  </w:r>
                                  <w:proofErr w:type="spellStart"/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>Not</w:t>
                                  </w:r>
                                  <w:proofErr w:type="spellEnd"/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>exceeding</w:t>
                                  </w:r>
                                  <w:proofErr w:type="spellEnd"/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 xml:space="preserve"> 300 </w:t>
                                  </w:r>
                                  <w:proofErr w:type="spellStart"/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>words</w:t>
                                  </w:r>
                                  <w:proofErr w:type="spellEnd"/>
                                  <w:r w:rsidRPr="00946BD6">
                                    <w:rPr>
                                      <w:i/>
                                      <w:sz w:val="18"/>
                                    </w:rPr>
                                    <w:t>)</w:t>
                                  </w:r>
                                </w:p>
                                <w:p w14:paraId="3A1F9E8E" w14:textId="77777777" w:rsidR="000E2536" w:rsidRPr="00FF7DA3" w:rsidRDefault="000E2536" w:rsidP="000E2536">
                                  <w:pPr>
                                    <w:widowControl w:val="0"/>
                                    <w:autoSpaceDE w:val="0"/>
                                    <w:autoSpaceDN w:val="0"/>
                                    <w:spacing w:before="99"/>
                                    <w:ind w:left="137" w:right="743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E0CAC72" w14:textId="77777777" w:rsidR="000E2536" w:rsidRPr="00C22FD4" w:rsidRDefault="000E2536" w:rsidP="000E2536">
                                  <w:pPr>
                                    <w:jc w:val="both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C5EC3" id="_x0000_s1034" type="#_x0000_t202" style="position:absolute;left:0;text-align:left;margin-left:5.4pt;margin-top:5.45pt;width:446.95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" fillcolor="#dbe4f0" stroked="f">
                      <v:textbox inset="0,0,0,0">
                        <w:txbxContent>
                          <w:p w14:paraId="43D8505A" w14:textId="77777777" w:rsidR="000E2536" w:rsidRPr="008F1056" w:rsidRDefault="000E2536" w:rsidP="000E2536">
                            <w:pPr>
                              <w:widowControl w:val="0"/>
                              <w:autoSpaceDE w:val="0"/>
                              <w:autoSpaceDN w:val="0"/>
                              <w:spacing w:before="99"/>
                              <w:ind w:left="137" w:right="743"/>
                              <w:rPr>
                                <w:rFonts w:ascii="Calibri" w:eastAsia="Calibri" w:hAnsi="Calibri"/>
                                <w:b/>
                                <w:noProof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03303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 w:rsidRPr="008F1056">
                              <w:rPr>
                                <w:rFonts w:ascii="Calibri" w:eastAsia="Calibri" w:hAnsi="Calibri" w:cs="Calibri"/>
                                <w:b/>
                                <w:noProof/>
                                <w:sz w:val="20"/>
                                <w:szCs w:val="20"/>
                                <w:lang w:val="en-US"/>
                              </w:rPr>
                              <w:t xml:space="preserve">Future </w:t>
                            </w:r>
                            <w:r w:rsidRPr="008F1056">
                              <w:rPr>
                                <w:rFonts w:ascii="Calibri" w:eastAsia="Calibri" w:hAnsi="Calibri"/>
                                <w:b/>
                                <w:noProof/>
                                <w:sz w:val="20"/>
                                <w:szCs w:val="20"/>
                                <w:lang w:val="en-US"/>
                              </w:rPr>
                              <w:t>Plans and Development Prospects :</w:t>
                            </w:r>
                          </w:p>
                          <w:p w14:paraId="5C8F53F3" w14:textId="77777777" w:rsidR="000E2536" w:rsidRPr="008F1056" w:rsidRDefault="000E2536" w:rsidP="000E2536">
                            <w:pPr>
                              <w:widowControl w:val="0"/>
                              <w:autoSpaceDE w:val="0"/>
                              <w:autoSpaceDN w:val="0"/>
                              <w:spacing w:before="99"/>
                              <w:ind w:left="137" w:right="743"/>
                              <w:rPr>
                                <w:rFonts w:ascii="Calibri" w:eastAsia="Calibri" w:hAnsi="Calibri"/>
                                <w:i/>
                                <w:noProof/>
                                <w:sz w:val="18"/>
                                <w:lang w:val="en-US"/>
                              </w:rPr>
                            </w:pPr>
                            <w:r w:rsidRPr="008F1056">
                              <w:rPr>
                                <w:rFonts w:ascii="Calibri" w:eastAsia="Calibri" w:hAnsi="Calibri"/>
                                <w:i/>
                                <w:noProof/>
                                <w:sz w:val="18"/>
                                <w:lang w:val="en-US"/>
                              </w:rPr>
                              <w:t>Outline of action plan for the next biennium and short/medium and long-term development prospects.Please do not hesitate to refer to difficulties that the Chair has experienced</w:t>
                            </w:r>
                          </w:p>
                          <w:p w14:paraId="01948785" w14:textId="77777777" w:rsidR="000E2536" w:rsidRPr="00946BD6" w:rsidRDefault="000E2536" w:rsidP="000E2536">
                            <w:pPr>
                              <w:widowControl w:val="0"/>
                              <w:autoSpaceDE w:val="0"/>
                              <w:autoSpaceDN w:val="0"/>
                              <w:spacing w:before="99"/>
                              <w:ind w:left="137" w:right="743"/>
                              <w:rPr>
                                <w:i/>
                                <w:sz w:val="18"/>
                              </w:rPr>
                            </w:pPr>
                            <w:r w:rsidRPr="00946BD6">
                              <w:rPr>
                                <w:i/>
                                <w:sz w:val="18"/>
                              </w:rPr>
                              <w:t>(</w:t>
                            </w:r>
                            <w:proofErr w:type="spellStart"/>
                            <w:r w:rsidRPr="00946BD6">
                              <w:rPr>
                                <w:i/>
                                <w:sz w:val="18"/>
                              </w:rPr>
                              <w:t>Not</w:t>
                            </w:r>
                            <w:proofErr w:type="spellEnd"/>
                            <w:r w:rsidRPr="00946BD6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946BD6">
                              <w:rPr>
                                <w:i/>
                                <w:sz w:val="18"/>
                              </w:rPr>
                              <w:t>exceeding</w:t>
                            </w:r>
                            <w:proofErr w:type="spellEnd"/>
                            <w:r w:rsidRPr="00946BD6">
                              <w:rPr>
                                <w:i/>
                                <w:sz w:val="18"/>
                              </w:rPr>
                              <w:t xml:space="preserve"> 300 </w:t>
                            </w:r>
                            <w:proofErr w:type="spellStart"/>
                            <w:r w:rsidRPr="00946BD6">
                              <w:rPr>
                                <w:i/>
                                <w:sz w:val="18"/>
                              </w:rPr>
                              <w:t>words</w:t>
                            </w:r>
                            <w:proofErr w:type="spellEnd"/>
                            <w:r w:rsidRPr="00946BD6"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  <w:p w14:paraId="3A1F9E8E" w14:textId="77777777" w:rsidR="000E2536" w:rsidRPr="00FF7DA3" w:rsidRDefault="000E2536" w:rsidP="000E2536">
                            <w:pPr>
                              <w:widowControl w:val="0"/>
                              <w:autoSpaceDE w:val="0"/>
                              <w:autoSpaceDN w:val="0"/>
                              <w:spacing w:before="99"/>
                              <w:ind w:left="137" w:right="743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E0CAC72" w14:textId="77777777" w:rsidR="000E2536" w:rsidRPr="00C22FD4" w:rsidRDefault="000E2536" w:rsidP="000E2536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</w:p>
        </w:tc>
      </w:tr>
      <w:tr w:rsidR="000E2536" w:rsidRPr="00047AE2" w14:paraId="5D18D6FC" w14:textId="77777777" w:rsidTr="004C3FFE">
        <w:trPr>
          <w:trHeight w:val="5530"/>
        </w:trPr>
        <w:tc>
          <w:tcPr>
            <w:tcW w:w="9216" w:type="dxa"/>
          </w:tcPr>
          <w:p w14:paraId="32C2252C" w14:textId="77777777" w:rsidR="000E2536" w:rsidRPr="00A3200B" w:rsidRDefault="000E2536" w:rsidP="00231CFC">
            <w:pPr>
              <w:spacing w:before="99"/>
              <w:ind w:left="137" w:right="743"/>
              <w:rPr>
                <w:rFonts w:eastAsia="Arial" w:cs="Calibri"/>
                <w:sz w:val="20"/>
                <w:szCs w:val="20"/>
                <w:lang w:val="es-ES" w:eastAsia="en-US" w:bidi="en-US"/>
              </w:rPr>
            </w:pPr>
          </w:p>
        </w:tc>
      </w:tr>
    </w:tbl>
    <w:p w14:paraId="4C856033" w14:textId="77777777" w:rsidR="004C3FFE" w:rsidRDefault="004C3FFE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lang w:val="es-ES_tradnl"/>
        </w:rPr>
      </w:pPr>
    </w:p>
    <w:p w14:paraId="2B7F6F4D" w14:textId="77777777" w:rsidR="004C3FFE" w:rsidRDefault="004C3FFE">
      <w:pPr>
        <w:rPr>
          <w:rFonts w:ascii="Calibri" w:hAnsi="Calibri" w:cs="Calibri"/>
          <w:b/>
          <w:noProof/>
          <w:lang w:val="es-ES_tradnl"/>
        </w:rPr>
      </w:pPr>
      <w:r>
        <w:rPr>
          <w:rFonts w:ascii="Calibri" w:hAnsi="Calibri" w:cs="Calibri"/>
          <w:b/>
          <w:noProof/>
          <w:lang w:val="es-ES_tradnl"/>
        </w:rPr>
        <w:br w:type="page"/>
      </w:r>
    </w:p>
    <w:p w14:paraId="7F20FD2F" w14:textId="33C8700D" w:rsidR="00B03303" w:rsidRPr="00B03303" w:rsidRDefault="00B03303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lang w:val="es-ES_tradnl"/>
        </w:rPr>
      </w:pPr>
      <w:r w:rsidRPr="00B03303">
        <w:rPr>
          <w:rFonts w:ascii="Calibri" w:hAnsi="Calibri" w:cs="Calibri"/>
          <w:b/>
          <w:noProof/>
          <w:lang w:val="es-ES_tradnl"/>
        </w:rPr>
        <w:lastRenderedPageBreak/>
        <w:t>Appendix:</w:t>
      </w:r>
    </w:p>
    <w:p w14:paraId="799DF3EC" w14:textId="41280A6B" w:rsidR="00B03303" w:rsidRDefault="00B03303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lang w:val="en-US"/>
        </w:rPr>
      </w:pPr>
    </w:p>
    <w:tbl>
      <w:tblPr>
        <w:tblStyle w:val="TableNormal"/>
        <w:tblW w:w="9615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142"/>
        <w:gridCol w:w="9473"/>
      </w:tblGrid>
      <w:tr w:rsidR="000E2536" w:rsidRPr="000C499F" w14:paraId="7CE790F8" w14:textId="77777777" w:rsidTr="000E2536">
        <w:trPr>
          <w:trHeight w:val="268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BE4F0"/>
          </w:tcPr>
          <w:p w14:paraId="1CEA379C" w14:textId="77777777" w:rsidR="000E2536" w:rsidRPr="000C499F" w:rsidRDefault="000E2536" w:rsidP="00231CFC">
            <w:pPr>
              <w:pStyle w:val="TableParagraph"/>
              <w:rPr>
                <w:rFonts w:asciiTheme="minorHAnsi" w:eastAsiaTheme="minorHAnsi" w:hAnsiTheme="minorHAnsi" w:cstheme="minorHAnsi"/>
                <w:b/>
                <w:noProof/>
                <w:sz w:val="20"/>
                <w:szCs w:val="20"/>
                <w:lang w:val="es-ES" w:bidi="ar-SA"/>
              </w:rPr>
            </w:pPr>
          </w:p>
        </w:tc>
        <w:tc>
          <w:tcPr>
            <w:tcW w:w="9473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4F0"/>
          </w:tcPr>
          <w:p w14:paraId="606424E0" w14:textId="77777777" w:rsidR="000E2536" w:rsidRPr="000C499F" w:rsidRDefault="000E2536" w:rsidP="00231CFC">
            <w:pPr>
              <w:pStyle w:val="TableParagraph"/>
              <w:rPr>
                <w:rFonts w:asciiTheme="minorHAnsi" w:eastAsiaTheme="minorHAnsi" w:hAnsiTheme="minorHAnsi" w:cstheme="minorHAnsi"/>
                <w:b/>
                <w:noProof/>
                <w:sz w:val="20"/>
                <w:szCs w:val="20"/>
                <w:lang w:val="es-ES" w:bidi="ar-SA"/>
              </w:rPr>
            </w:pPr>
            <w:r w:rsidRPr="000C499F">
              <w:rPr>
                <w:rFonts w:asciiTheme="minorHAnsi" w:eastAsiaTheme="minorHAnsi" w:hAnsiTheme="minorHAnsi" w:cstheme="minorHAnsi"/>
                <w:b/>
                <w:noProof/>
                <w:sz w:val="20"/>
                <w:szCs w:val="20"/>
                <w:lang w:val="es-ES" w:bidi="ar-SA"/>
              </w:rPr>
              <w:t>Human Resources</w:t>
            </w:r>
          </w:p>
        </w:tc>
      </w:tr>
      <w:tr w:rsidR="000E2536" w:rsidRPr="00521676" w14:paraId="64BC1238" w14:textId="77777777" w:rsidTr="004C3FFE">
        <w:trPr>
          <w:trHeight w:val="6266"/>
        </w:trPr>
        <w:tc>
          <w:tcPr>
            <w:tcW w:w="961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17400" w14:textId="77777777" w:rsidR="000E2536" w:rsidRPr="000C499F" w:rsidRDefault="000E2536" w:rsidP="00231CFC">
            <w:pPr>
              <w:pStyle w:val="TableParagraph"/>
              <w:spacing w:line="225" w:lineRule="exact"/>
              <w:ind w:left="107"/>
              <w:rPr>
                <w:rFonts w:asciiTheme="minorHAnsi" w:hAnsiTheme="minorHAnsi" w:cstheme="minorHAnsi"/>
                <w:i/>
                <w:sz w:val="20"/>
              </w:rPr>
            </w:pPr>
            <w:r w:rsidRPr="000C499F">
              <w:rPr>
                <w:rFonts w:asciiTheme="minorHAnsi" w:hAnsiTheme="minorHAnsi" w:cstheme="minorHAnsi"/>
                <w:i/>
                <w:sz w:val="20"/>
              </w:rPr>
              <w:t>Give details of financial contributions, material resources and space.</w:t>
            </w:r>
          </w:p>
        </w:tc>
      </w:tr>
    </w:tbl>
    <w:p w14:paraId="38247B45" w14:textId="6A99DC15" w:rsidR="000E2536" w:rsidRDefault="000E2536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lang w:val="en-US"/>
        </w:rPr>
      </w:pPr>
    </w:p>
    <w:p w14:paraId="2B9CFF8D" w14:textId="4881BA62" w:rsidR="000E2536" w:rsidRPr="000E2536" w:rsidRDefault="000E2536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</w:rPr>
      </w:pPr>
    </w:p>
    <w:tbl>
      <w:tblPr>
        <w:tblStyle w:val="TableNormal"/>
        <w:tblW w:w="9615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142"/>
        <w:gridCol w:w="2495"/>
        <w:gridCol w:w="6978"/>
      </w:tblGrid>
      <w:tr w:rsidR="000E2536" w:rsidRPr="000C499F" w14:paraId="5B68B0E5" w14:textId="77777777" w:rsidTr="00281797">
        <w:trPr>
          <w:trHeight w:val="268"/>
        </w:trPr>
        <w:tc>
          <w:tcPr>
            <w:tcW w:w="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DBE4F0"/>
          </w:tcPr>
          <w:p w14:paraId="438F8871" w14:textId="77777777" w:rsidR="000E2536" w:rsidRPr="00521676" w:rsidRDefault="000E2536" w:rsidP="00231CFC">
            <w:pPr>
              <w:pStyle w:val="TableParagraph"/>
              <w:rPr>
                <w:rFonts w:asciiTheme="minorHAnsi" w:eastAsiaTheme="minorHAnsi" w:hAnsiTheme="minorHAnsi" w:cstheme="minorHAnsi"/>
                <w:b/>
                <w:noProof/>
                <w:sz w:val="20"/>
                <w:szCs w:val="20"/>
                <w:lang w:bidi="ar-SA"/>
              </w:rPr>
            </w:pPr>
          </w:p>
        </w:tc>
        <w:tc>
          <w:tcPr>
            <w:tcW w:w="9473" w:type="dxa"/>
            <w:gridSpan w:val="2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BE4F0"/>
          </w:tcPr>
          <w:p w14:paraId="74722E57" w14:textId="77777777" w:rsidR="000E2536" w:rsidRPr="000C499F" w:rsidRDefault="000E2536" w:rsidP="00231CFC">
            <w:pPr>
              <w:pStyle w:val="TableParagraph"/>
              <w:rPr>
                <w:rFonts w:asciiTheme="minorHAnsi" w:eastAsiaTheme="minorHAnsi" w:hAnsiTheme="minorHAnsi" w:cstheme="minorHAnsi"/>
                <w:b/>
                <w:noProof/>
                <w:sz w:val="20"/>
                <w:szCs w:val="20"/>
                <w:lang w:val="es-ES" w:bidi="ar-SA"/>
              </w:rPr>
            </w:pPr>
            <w:r w:rsidRPr="000C499F">
              <w:rPr>
                <w:rFonts w:asciiTheme="minorHAnsi" w:eastAsiaTheme="minorHAnsi" w:hAnsiTheme="minorHAnsi" w:cstheme="minorHAnsi"/>
                <w:b/>
                <w:noProof/>
                <w:sz w:val="20"/>
                <w:szCs w:val="20"/>
                <w:lang w:val="es-ES" w:bidi="ar-SA"/>
              </w:rPr>
              <w:t xml:space="preserve">Financial Resources </w:t>
            </w:r>
          </w:p>
        </w:tc>
      </w:tr>
      <w:tr w:rsidR="000E2536" w:rsidRPr="000C499F" w14:paraId="28F6D82C" w14:textId="77777777" w:rsidTr="004C3FFE">
        <w:trPr>
          <w:trHeight w:val="1705"/>
        </w:trPr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339B" w14:textId="77777777" w:rsidR="000E2536" w:rsidRPr="000C499F" w:rsidRDefault="000E2536" w:rsidP="00231CFC">
            <w:pPr>
              <w:pStyle w:val="TableParagraph"/>
              <w:ind w:left="107" w:right="125"/>
              <w:rPr>
                <w:rFonts w:asciiTheme="minorHAnsi" w:hAnsiTheme="minorHAnsi" w:cstheme="minorHAnsi"/>
                <w:i/>
                <w:sz w:val="20"/>
              </w:rPr>
            </w:pPr>
            <w:r w:rsidRPr="000C499F">
              <w:rPr>
                <w:rFonts w:asciiTheme="minorHAnsi" w:hAnsiTheme="minorHAnsi" w:cstheme="minorHAnsi"/>
                <w:i/>
                <w:sz w:val="20"/>
              </w:rPr>
              <w:t>Please tick sources of financial contribution and specify the amount in U.S. dollars</w:t>
            </w:r>
          </w:p>
        </w:tc>
        <w:tc>
          <w:tcPr>
            <w:tcW w:w="6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aconcuadrcula"/>
              <w:tblW w:w="5190" w:type="dxa"/>
              <w:tblInd w:w="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74"/>
              <w:gridCol w:w="1012"/>
              <w:gridCol w:w="1504"/>
            </w:tblGrid>
            <w:tr w:rsidR="00BF2E64" w14:paraId="71D29A66" w14:textId="77777777" w:rsidTr="00BF2E64">
              <w:tc>
                <w:tcPr>
                  <w:tcW w:w="2674" w:type="dxa"/>
                </w:tcPr>
                <w:p w14:paraId="2EBFAD6E" w14:textId="77777777" w:rsidR="00BF2E64" w:rsidRDefault="00BF2E64" w:rsidP="00BF2E64">
                  <w:pPr>
                    <w:pStyle w:val="TableParagraph"/>
                    <w:tabs>
                      <w:tab w:val="left" w:pos="2676"/>
                    </w:tabs>
                    <w:spacing w:before="116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012" w:type="dxa"/>
                </w:tcPr>
                <w:p w14:paraId="0A6D2164" w14:textId="77777777" w:rsidR="00BF2E64" w:rsidRPr="00BF2E64" w:rsidRDefault="00BF2E64" w:rsidP="00BF2E64">
                  <w:pPr>
                    <w:pStyle w:val="TableParagraph"/>
                    <w:spacing w:line="274" w:lineRule="exact"/>
                    <w:ind w:right="341"/>
                    <w:jc w:val="right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BF2E64">
                    <w:rPr>
                      <w:rFonts w:asciiTheme="minorHAnsi" w:hAnsiTheme="minorHAnsi" w:cstheme="minorHAnsi"/>
                      <w:sz w:val="20"/>
                      <w:szCs w:val="20"/>
                    </w:rPr>
                    <w:t>[tick]</w:t>
                  </w:r>
                </w:p>
              </w:tc>
              <w:tc>
                <w:tcPr>
                  <w:tcW w:w="1504" w:type="dxa"/>
                  <w:vAlign w:val="center"/>
                </w:tcPr>
                <w:p w14:paraId="17A6B74C" w14:textId="77777777" w:rsidR="00BF2E64" w:rsidRPr="00BF2E64" w:rsidRDefault="00BF2E64" w:rsidP="00BF2E64">
                  <w:pPr>
                    <w:pStyle w:val="TableParagraph"/>
                    <w:spacing w:before="1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BF2E64">
                    <w:rPr>
                      <w:rFonts w:asciiTheme="minorHAnsi" w:hAnsiTheme="minorHAnsi" w:cstheme="minorHAnsi"/>
                      <w:sz w:val="20"/>
                      <w:szCs w:val="20"/>
                    </w:rPr>
                    <w:t>Amount ($)</w:t>
                  </w:r>
                </w:p>
              </w:tc>
            </w:tr>
            <w:tr w:rsidR="00BF2E64" w14:paraId="71C83881" w14:textId="77777777" w:rsidTr="00BF2E64">
              <w:tc>
                <w:tcPr>
                  <w:tcW w:w="2674" w:type="dxa"/>
                </w:tcPr>
                <w:p w14:paraId="377A394F" w14:textId="77777777" w:rsidR="00BF2E64" w:rsidRDefault="00BF2E64" w:rsidP="00BF2E64">
                  <w:pPr>
                    <w:pStyle w:val="TableParagraph"/>
                    <w:tabs>
                      <w:tab w:val="left" w:pos="2676"/>
                    </w:tabs>
                    <w:spacing w:before="116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0C499F">
                    <w:rPr>
                      <w:rFonts w:asciiTheme="minorHAnsi" w:hAnsiTheme="minorHAnsi" w:cstheme="minorHAnsi"/>
                      <w:b/>
                      <w:sz w:val="20"/>
                    </w:rPr>
                    <w:t>Host Institution Partner</w:t>
                  </w:r>
                </w:p>
              </w:tc>
              <w:sdt>
                <w:sdtPr>
                  <w:rPr>
                    <w:rFonts w:asciiTheme="minorHAnsi" w:hAnsiTheme="minorHAnsi" w:cstheme="minorHAnsi"/>
                    <w:bCs/>
                    <w:sz w:val="20"/>
                  </w:rPr>
                  <w:id w:val="8782417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012" w:type="dxa"/>
                    </w:tcPr>
                    <w:p w14:paraId="66F56815" w14:textId="77777777" w:rsidR="00BF2E64" w:rsidRPr="00BF2E64" w:rsidRDefault="00BF2E64" w:rsidP="00BF2E64">
                      <w:pPr>
                        <w:pStyle w:val="TableParagraph"/>
                        <w:tabs>
                          <w:tab w:val="left" w:pos="2676"/>
                        </w:tabs>
                        <w:spacing w:before="116"/>
                        <w:jc w:val="center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bCs/>
                          <w:sz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04" w:type="dxa"/>
                </w:tcPr>
                <w:p w14:paraId="6FA6EC68" w14:textId="3746BA5C" w:rsidR="00BF2E64" w:rsidRPr="00BF2E64" w:rsidRDefault="00BF2E64" w:rsidP="00BF2E64">
                  <w:pPr>
                    <w:pStyle w:val="TableParagraph"/>
                    <w:tabs>
                      <w:tab w:val="left" w:pos="2676"/>
                    </w:tabs>
                    <w:spacing w:before="116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$ </w:t>
                  </w:r>
                </w:p>
              </w:tc>
            </w:tr>
            <w:tr w:rsidR="00BF2E64" w14:paraId="1F505212" w14:textId="77777777" w:rsidTr="00BF2E64">
              <w:tc>
                <w:tcPr>
                  <w:tcW w:w="2674" w:type="dxa"/>
                </w:tcPr>
                <w:p w14:paraId="292CAE44" w14:textId="77777777" w:rsidR="00BF2E64" w:rsidRDefault="00BF2E64" w:rsidP="00BF2E64">
                  <w:pPr>
                    <w:pStyle w:val="TableParagraph"/>
                    <w:tabs>
                      <w:tab w:val="left" w:pos="2676"/>
                    </w:tabs>
                    <w:spacing w:before="116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0C499F">
                    <w:rPr>
                      <w:rFonts w:asciiTheme="minorHAnsi" w:hAnsiTheme="minorHAnsi" w:cstheme="minorHAnsi"/>
                      <w:b/>
                      <w:sz w:val="20"/>
                    </w:rPr>
                    <w:t>Institution</w:t>
                  </w:r>
                </w:p>
              </w:tc>
              <w:sdt>
                <w:sdtPr>
                  <w:rPr>
                    <w:rFonts w:asciiTheme="minorHAnsi" w:hAnsiTheme="minorHAnsi" w:cstheme="minorHAnsi"/>
                    <w:bCs/>
                    <w:sz w:val="20"/>
                  </w:rPr>
                  <w:id w:val="12659531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1012" w:type="dxa"/>
                    </w:tcPr>
                    <w:p w14:paraId="322634DB" w14:textId="77777777" w:rsidR="00BF2E64" w:rsidRPr="00BF2E64" w:rsidRDefault="00BF2E64" w:rsidP="00BF2E64">
                      <w:pPr>
                        <w:pStyle w:val="TableParagraph"/>
                        <w:tabs>
                          <w:tab w:val="left" w:pos="2676"/>
                        </w:tabs>
                        <w:spacing w:before="116"/>
                        <w:jc w:val="center"/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MS Gothic" w:eastAsia="MS Gothic" w:hAnsi="MS Gothic" w:cstheme="minorHAnsi" w:hint="eastAsia"/>
                          <w:bCs/>
                          <w:sz w:val="20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504" w:type="dxa"/>
                </w:tcPr>
                <w:p w14:paraId="7EC67A57" w14:textId="4B18254A" w:rsidR="00BF2E64" w:rsidRPr="00BF2E64" w:rsidRDefault="00BF2E64" w:rsidP="00BF2E64">
                  <w:pPr>
                    <w:pStyle w:val="TableParagraph"/>
                    <w:tabs>
                      <w:tab w:val="left" w:pos="2676"/>
                    </w:tabs>
                    <w:spacing w:before="116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$ </w:t>
                  </w:r>
                </w:p>
              </w:tc>
            </w:tr>
          </w:tbl>
          <w:p w14:paraId="0AD50393" w14:textId="77777777" w:rsidR="000E2536" w:rsidRPr="000E2536" w:rsidRDefault="000E2536" w:rsidP="00231CFC">
            <w:pPr>
              <w:pStyle w:val="TableParagraph"/>
              <w:tabs>
                <w:tab w:val="left" w:pos="2676"/>
              </w:tabs>
              <w:spacing w:before="116"/>
              <w:ind w:left="40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62582832" w14:textId="530E9E37" w:rsidR="00BF2E64" w:rsidRDefault="00BF2E64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  <w:lang w:val="en-US"/>
        </w:rPr>
      </w:pPr>
    </w:p>
    <w:p w14:paraId="72D88DC7" w14:textId="77777777" w:rsidR="00BF2E64" w:rsidRDefault="00BF2E64">
      <w:pPr>
        <w:rPr>
          <w:rFonts w:ascii="Calibri" w:hAnsi="Calibri" w:cs="Calibri"/>
          <w:b/>
          <w:noProof/>
          <w:sz w:val="20"/>
          <w:szCs w:val="20"/>
          <w:lang w:val="en-US"/>
        </w:rPr>
      </w:pPr>
      <w:r>
        <w:rPr>
          <w:rFonts w:ascii="Calibri" w:hAnsi="Calibri" w:cs="Calibri"/>
          <w:b/>
          <w:noProof/>
          <w:sz w:val="20"/>
          <w:szCs w:val="20"/>
          <w:lang w:val="en-US"/>
        </w:rPr>
        <w:br w:type="page"/>
      </w:r>
    </w:p>
    <w:p w14:paraId="6B0AE3F9" w14:textId="77777777" w:rsidR="00B03303" w:rsidRPr="008F1056" w:rsidRDefault="00B03303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  <w:lang w:val="en-US"/>
        </w:rPr>
      </w:pPr>
    </w:p>
    <w:p w14:paraId="1BD8B12F" w14:textId="77777777" w:rsidR="00B03303" w:rsidRPr="00B03303" w:rsidRDefault="00B03303" w:rsidP="000C5EB1">
      <w:pPr>
        <w:numPr>
          <w:ilvl w:val="0"/>
          <w:numId w:val="27"/>
        </w:numPr>
        <w:autoSpaceDE w:val="0"/>
        <w:autoSpaceDN w:val="0"/>
        <w:spacing w:after="200" w:line="276" w:lineRule="auto"/>
        <w:ind w:left="-284" w:hanging="426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b/>
          <w:noProof/>
          <w:sz w:val="20"/>
          <w:szCs w:val="20"/>
          <w:lang w:val="es-ES_tradnl"/>
        </w:rPr>
        <w:t>Fuentes de verificación:</w:t>
      </w:r>
    </w:p>
    <w:p w14:paraId="631216F0" w14:textId="77777777" w:rsidR="00B03303" w:rsidRPr="00B03303" w:rsidRDefault="00B03303" w:rsidP="000C5EB1">
      <w:pPr>
        <w:autoSpaceDE w:val="0"/>
        <w:autoSpaceDN w:val="0"/>
        <w:ind w:left="-284"/>
        <w:jc w:val="both"/>
        <w:rPr>
          <w:rFonts w:ascii="Calibri" w:hAnsi="Calibri" w:cs="Calibri"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noProof/>
          <w:sz w:val="20"/>
          <w:szCs w:val="20"/>
          <w:lang w:val="es-ES_tradnl"/>
        </w:rPr>
        <w:t>Se aportará la siguiente documentación justificativa generada en el desarrollo de la ayuda:</w:t>
      </w:r>
    </w:p>
    <w:p w14:paraId="4806DE3D" w14:textId="77777777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es-ES" w:eastAsia="en-US"/>
        </w:rPr>
        <w:t>Talleres y cursos: será necesaria una hoja de firmas de los asistentes Anexo 6 Hoja de Firmas de Asistentes firmada por el profesor del curso, así como un certificado en el que se indique las fechas de realización del curso, taller, seminario, etc., profesor o profesores responsable de su impartición.</w:t>
      </w:r>
    </w:p>
    <w:p w14:paraId="4A8896F6" w14:textId="77777777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es-ES" w:eastAsia="en-US"/>
        </w:rPr>
        <w:t xml:space="preserve">Acción formativa virtual: se acreditará a través de la asistencia a través del registro de conexiones que proporciona la plataforma virtual (Zoom o Microsoft </w:t>
      </w:r>
      <w:proofErr w:type="spellStart"/>
      <w:r w:rsidRPr="00B03303">
        <w:rPr>
          <w:rFonts w:ascii="Calibri" w:eastAsia="Calibri" w:hAnsi="Calibri" w:cs="Calibri"/>
          <w:sz w:val="20"/>
          <w:szCs w:val="20"/>
          <w:lang w:val="es-ES" w:eastAsia="en-US"/>
        </w:rPr>
        <w:t>Teams</w:t>
      </w:r>
      <w:proofErr w:type="spellEnd"/>
      <w:r w:rsidRPr="00B03303">
        <w:rPr>
          <w:rFonts w:ascii="Calibri" w:eastAsia="Calibri" w:hAnsi="Calibri" w:cs="Calibri"/>
          <w:sz w:val="20"/>
          <w:szCs w:val="20"/>
          <w:lang w:val="es-ES" w:eastAsia="en-US"/>
        </w:rPr>
        <w:t xml:space="preserve">). </w:t>
      </w:r>
    </w:p>
    <w:p w14:paraId="75143C2C" w14:textId="77777777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es-ES" w:eastAsia="en-US"/>
        </w:rPr>
        <w:t>Relación de publicaciones, material audiovisual, materiales didácticos i otros materiales editables producidos para la difusión y socialización del proyecto.</w:t>
      </w:r>
    </w:p>
    <w:p w14:paraId="245557E7" w14:textId="77777777" w:rsidR="00B03303" w:rsidRPr="00B03303" w:rsidRDefault="00B03303" w:rsidP="000C5EB1">
      <w:pPr>
        <w:spacing w:line="276" w:lineRule="auto"/>
        <w:ind w:left="-284"/>
        <w:contextualSpacing/>
        <w:jc w:val="both"/>
        <w:rPr>
          <w:rFonts w:ascii="Calibri" w:eastAsia="Calibri" w:hAnsi="Calibri" w:cs="Calibri"/>
          <w:sz w:val="20"/>
          <w:szCs w:val="20"/>
          <w:lang w:val="es-ES" w:eastAsia="en-US"/>
        </w:rPr>
      </w:pPr>
    </w:p>
    <w:p w14:paraId="7919EC64" w14:textId="77777777" w:rsidR="00B03303" w:rsidRPr="00B03303" w:rsidRDefault="00B03303" w:rsidP="000C5EB1">
      <w:pPr>
        <w:autoSpaceDE w:val="0"/>
        <w:autoSpaceDN w:val="0"/>
        <w:ind w:left="-284"/>
        <w:jc w:val="both"/>
        <w:rPr>
          <w:rFonts w:ascii="Calibri" w:hAnsi="Calibri" w:cs="Calibri"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noProof/>
          <w:sz w:val="20"/>
          <w:szCs w:val="20"/>
          <w:lang w:val="es-ES_tradnl"/>
        </w:rPr>
        <w:t>A continuación relacionar la documentación que se anexa al presente informe en concordancia con el número de orden.</w:t>
      </w:r>
    </w:p>
    <w:p w14:paraId="728EB05C" w14:textId="77777777" w:rsidR="00B03303" w:rsidRPr="00B03303" w:rsidRDefault="00B03303" w:rsidP="000C5EB1">
      <w:pPr>
        <w:autoSpaceDE w:val="0"/>
        <w:autoSpaceDN w:val="0"/>
        <w:ind w:left="-284"/>
        <w:jc w:val="both"/>
        <w:rPr>
          <w:rFonts w:ascii="Calibri" w:hAnsi="Calibri" w:cs="Calibri"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noProof/>
          <w:sz w:val="20"/>
          <w:szCs w:val="20"/>
          <w:lang w:val="es-ES_tradnl"/>
        </w:rPr>
        <w:t>Se detallan unos ejemplos.</w:t>
      </w:r>
    </w:p>
    <w:p w14:paraId="6710B953" w14:textId="6506A4D2" w:rsidR="00B03303" w:rsidRPr="00B03303" w:rsidRDefault="00B03303" w:rsidP="000C5EB1">
      <w:pPr>
        <w:spacing w:line="276" w:lineRule="auto"/>
        <w:ind w:left="-284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</w:p>
    <w:tbl>
      <w:tblPr>
        <w:tblW w:w="8789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843"/>
        <w:gridCol w:w="5811"/>
      </w:tblGrid>
      <w:tr w:rsidR="00BF2E64" w:rsidRPr="000C499F" w14:paraId="672019C5" w14:textId="77777777" w:rsidTr="003307E6">
        <w:trPr>
          <w:trHeight w:val="685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14:paraId="57942A20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b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 xml:space="preserve">Número </w:t>
            </w:r>
            <w:proofErr w:type="spellStart"/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>orden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DD6EE" w:themeFill="accent1" w:themeFillTint="66"/>
            <w:vAlign w:val="center"/>
          </w:tcPr>
          <w:p w14:paraId="6A20FB05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b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 xml:space="preserve">Tipo de material o </w:t>
            </w:r>
            <w:proofErr w:type="spellStart"/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>soporte</w:t>
            </w:r>
            <w:proofErr w:type="spellEnd"/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0E4AD027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672"/>
              <w:rPr>
                <w:rFonts w:eastAsia="Arial" w:cstheme="minorHAnsi"/>
                <w:b/>
                <w:color w:val="000000"/>
                <w:sz w:val="20"/>
                <w:szCs w:val="20"/>
              </w:rPr>
            </w:pPr>
            <w:proofErr w:type="spellStart"/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>Breve</w:t>
            </w:r>
            <w:proofErr w:type="spellEnd"/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C499F">
              <w:rPr>
                <w:rFonts w:eastAsia="Arial" w:cstheme="minorHAnsi"/>
                <w:b/>
                <w:color w:val="000000"/>
                <w:sz w:val="20"/>
                <w:szCs w:val="20"/>
              </w:rPr>
              <w:t>descripción</w:t>
            </w:r>
            <w:proofErr w:type="spellEnd"/>
          </w:p>
        </w:tc>
      </w:tr>
      <w:tr w:rsidR="00BF2E64" w:rsidRPr="000C499F" w14:paraId="56153B2E" w14:textId="77777777" w:rsidTr="003307E6">
        <w:trPr>
          <w:trHeight w:val="479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897DD8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DBB29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PDF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1D8C1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proofErr w:type="spellStart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Hoja</w:t>
            </w:r>
            <w:proofErr w:type="spellEnd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firmas</w:t>
            </w:r>
            <w:proofErr w:type="spellEnd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de los </w:t>
            </w:r>
            <w:proofErr w:type="spellStart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asistentes</w:t>
            </w:r>
            <w:proofErr w:type="spellEnd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a la “Jornada de Cooperación”</w:t>
            </w:r>
          </w:p>
        </w:tc>
      </w:tr>
      <w:tr w:rsidR="00BF2E64" w:rsidRPr="000C499F" w14:paraId="16D9EE40" w14:textId="77777777" w:rsidTr="003307E6">
        <w:trPr>
          <w:trHeight w:val="415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78C301A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E0780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PDF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79DE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Registro de </w:t>
            </w:r>
            <w:proofErr w:type="spellStart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conexiones</w:t>
            </w:r>
            <w:proofErr w:type="spellEnd"/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a la “Jornada de Cooperación”</w:t>
            </w:r>
          </w:p>
        </w:tc>
      </w:tr>
      <w:tr w:rsidR="00BF2E64" w:rsidRPr="000C499F" w14:paraId="0E13645C" w14:textId="77777777" w:rsidTr="003307E6">
        <w:trPr>
          <w:trHeight w:val="2122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195D45B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008F5C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Material Didáctico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89045" w14:textId="76FEF404" w:rsidR="00BF2E64" w:rsidRPr="000C499F" w:rsidRDefault="00281797" w:rsidP="002817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cstheme="minorHAnsi"/>
                <w:noProof/>
              </w:rPr>
              <w:drawing>
                <wp:anchor distT="0" distB="0" distL="114300" distR="114300" simplePos="0" relativeHeight="251673600" behindDoc="0" locked="0" layoutInCell="1" allowOverlap="1" wp14:anchorId="46DD907F" wp14:editId="13A3D906">
                  <wp:simplePos x="0" y="0"/>
                  <wp:positionH relativeFrom="column">
                    <wp:posOffset>2667635</wp:posOffset>
                  </wp:positionH>
                  <wp:positionV relativeFrom="paragraph">
                    <wp:posOffset>32385</wp:posOffset>
                  </wp:positionV>
                  <wp:extent cx="790575" cy="1114425"/>
                  <wp:effectExtent l="0" t="0" r="9525" b="9525"/>
                  <wp:wrapSquare wrapText="bothSides"/>
                  <wp:docPr id="18" name="Imagen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BF2E64" w:rsidRPr="000C499F">
              <w:rPr>
                <w:rFonts w:eastAsia="Arial" w:cstheme="minorHAnsi"/>
                <w:color w:val="000000"/>
                <w:sz w:val="20"/>
                <w:szCs w:val="20"/>
              </w:rPr>
              <w:t>Cuaderno</w:t>
            </w:r>
            <w:proofErr w:type="spellEnd"/>
            <w:r w:rsidR="00BF2E64"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que </w:t>
            </w:r>
            <w:proofErr w:type="spellStart"/>
            <w:r w:rsidR="00BF2E64" w:rsidRPr="000C499F">
              <w:rPr>
                <w:rFonts w:eastAsia="Arial" w:cstheme="minorHAnsi"/>
                <w:color w:val="000000"/>
                <w:sz w:val="20"/>
                <w:szCs w:val="20"/>
              </w:rPr>
              <w:t>recoge</w:t>
            </w:r>
            <w:proofErr w:type="spellEnd"/>
            <w:r w:rsidR="00BF2E64"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los </w:t>
            </w:r>
            <w:proofErr w:type="spellStart"/>
            <w:r w:rsidR="00BF2E64" w:rsidRPr="000C499F">
              <w:rPr>
                <w:rFonts w:eastAsia="Arial" w:cstheme="minorHAnsi"/>
                <w:color w:val="000000"/>
                <w:sz w:val="20"/>
                <w:szCs w:val="20"/>
              </w:rPr>
              <w:t>objetivos</w:t>
            </w:r>
            <w:proofErr w:type="spellEnd"/>
            <w:r w:rsidR="00BF2E64"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y las </w:t>
            </w:r>
            <w:proofErr w:type="spellStart"/>
            <w:r>
              <w:rPr>
                <w:rFonts w:eastAsia="Arial" w:cstheme="minorHAnsi"/>
                <w:color w:val="000000"/>
                <w:sz w:val="20"/>
                <w:szCs w:val="20"/>
              </w:rPr>
              <w:t>metas</w:t>
            </w:r>
            <w:proofErr w:type="spellEnd"/>
          </w:p>
        </w:tc>
      </w:tr>
      <w:tr w:rsidR="00BF2E64" w:rsidRPr="000C499F" w14:paraId="6ABD5C84" w14:textId="77777777" w:rsidTr="003307E6">
        <w:trPr>
          <w:trHeight w:val="2394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8FDE73B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9C72B0" w14:textId="77777777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Material difusión</w:t>
            </w:r>
          </w:p>
        </w:tc>
        <w:tc>
          <w:tcPr>
            <w:tcW w:w="5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E8A2E1" w14:textId="64C1F1E8" w:rsidR="00BF2E64" w:rsidRPr="000C499F" w:rsidRDefault="00BF2E64" w:rsidP="00231C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 w:cstheme="minorHAnsi"/>
                <w:color w:val="000000"/>
                <w:sz w:val="20"/>
                <w:szCs w:val="20"/>
              </w:rPr>
            </w:pPr>
            <w:r w:rsidRPr="000C499F">
              <w:rPr>
                <w:rFonts w:eastAsia="Calibri" w:cstheme="minorHAnsi"/>
                <w:noProof/>
                <w:color w:val="5B9BD5"/>
                <w:sz w:val="18"/>
                <w:szCs w:val="18"/>
              </w:rPr>
              <w:drawing>
                <wp:anchor distT="0" distB="0" distL="114300" distR="114300" simplePos="0" relativeHeight="251671552" behindDoc="0" locked="0" layoutInCell="1" allowOverlap="1" wp14:anchorId="6BFCFCBB" wp14:editId="1083EB49">
                  <wp:simplePos x="0" y="0"/>
                  <wp:positionH relativeFrom="margin">
                    <wp:posOffset>2588895</wp:posOffset>
                  </wp:positionH>
                  <wp:positionV relativeFrom="margin">
                    <wp:posOffset>37465</wp:posOffset>
                  </wp:positionV>
                  <wp:extent cx="875665" cy="1226820"/>
                  <wp:effectExtent l="0" t="0" r="4" b="0"/>
                  <wp:wrapSquare wrapText="bothSides"/>
                  <wp:docPr id="9" name="Imagen 17" descr="Z:\coop\disco\8 Proyectos\3 Proyectos GVA\GVA 2018\21 Jornada Coop 13_11\Materiales Difusion\IDEATON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665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>Cartel difusió</w:t>
            </w:r>
            <w:r>
              <w:rPr>
                <w:rFonts w:eastAsia="Arial" w:cstheme="minorHAnsi"/>
                <w:color w:val="000000"/>
                <w:sz w:val="20"/>
                <w:szCs w:val="20"/>
              </w:rPr>
              <w:t>n</w:t>
            </w:r>
            <w:r w:rsidRPr="000C499F">
              <w:rPr>
                <w:rFonts w:eastAsia="Arial" w:cstheme="minorHAnsi"/>
                <w:color w:val="000000"/>
                <w:sz w:val="20"/>
                <w:szCs w:val="20"/>
              </w:rPr>
              <w:t xml:space="preserve"> “Jornada de Cooperación”</w:t>
            </w:r>
          </w:p>
        </w:tc>
      </w:tr>
    </w:tbl>
    <w:p w14:paraId="2D265C5E" w14:textId="77777777" w:rsidR="00B03303" w:rsidRPr="00BF2E64" w:rsidRDefault="00B03303" w:rsidP="000C5EB1">
      <w:pPr>
        <w:widowControl w:val="0"/>
        <w:autoSpaceDE w:val="0"/>
        <w:autoSpaceDN w:val="0"/>
        <w:adjustRightInd w:val="0"/>
        <w:spacing w:line="276" w:lineRule="auto"/>
        <w:ind w:left="-284"/>
        <w:jc w:val="both"/>
        <w:rPr>
          <w:rFonts w:ascii="Calibri" w:hAnsi="Calibri" w:cs="Calibri"/>
          <w:b/>
          <w:noProof/>
          <w:sz w:val="20"/>
          <w:szCs w:val="20"/>
        </w:rPr>
      </w:pPr>
    </w:p>
    <w:p w14:paraId="33B255D8" w14:textId="5A85B164" w:rsidR="003307E6" w:rsidRDefault="003307E6">
      <w:pPr>
        <w:rPr>
          <w:rFonts w:ascii="Calibri" w:hAnsi="Calibri" w:cs="Calibri"/>
          <w:b/>
          <w:noProof/>
          <w:sz w:val="20"/>
          <w:szCs w:val="20"/>
          <w:lang w:val="es-ES_tradnl"/>
        </w:rPr>
      </w:pPr>
      <w:r>
        <w:rPr>
          <w:rFonts w:ascii="Calibri" w:hAnsi="Calibri" w:cs="Calibri"/>
          <w:b/>
          <w:noProof/>
          <w:sz w:val="20"/>
          <w:szCs w:val="20"/>
          <w:lang w:val="es-ES_tradnl"/>
        </w:rPr>
        <w:br w:type="page"/>
      </w:r>
    </w:p>
    <w:p w14:paraId="5B94152F" w14:textId="77777777" w:rsidR="00B03303" w:rsidRPr="00B03303" w:rsidRDefault="00B03303" w:rsidP="000C5EB1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00" w:line="276" w:lineRule="auto"/>
        <w:ind w:left="-284" w:hanging="426"/>
        <w:jc w:val="both"/>
        <w:rPr>
          <w:rFonts w:ascii="Calibri" w:hAnsi="Calibri" w:cs="Calibri"/>
          <w:b/>
          <w:noProof/>
          <w:sz w:val="20"/>
          <w:szCs w:val="20"/>
          <w:lang w:val="es-ES_tradnl"/>
        </w:rPr>
      </w:pPr>
      <w:r w:rsidRPr="00B03303">
        <w:rPr>
          <w:rFonts w:ascii="Calibri" w:hAnsi="Calibri" w:cs="Calibri"/>
          <w:b/>
          <w:noProof/>
          <w:sz w:val="20"/>
          <w:szCs w:val="20"/>
          <w:lang w:val="es-ES_tradnl"/>
        </w:rPr>
        <w:lastRenderedPageBreak/>
        <w:t>Píldora resumen del proyecto</w:t>
      </w:r>
    </w:p>
    <w:p w14:paraId="5AFDA47C" w14:textId="77777777" w:rsidR="00B03303" w:rsidRPr="00B03303" w:rsidRDefault="00B03303" w:rsidP="00BF2E64">
      <w:pPr>
        <w:spacing w:after="240"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El vídeo-resumen del proyecto tiene una finalidad divulgativa. El Servicio de Relaciones Internacionales y Cooperación de la Universitat de València difundirá los videos en redes sociales y página web. El vídeo debe tener una duración no superior a 2 minutos y debe incluir material gráfico (fotografías, grabaciones del proyecto…) y la siguiente información:</w:t>
      </w:r>
    </w:p>
    <w:p w14:paraId="4F9BFEEA" w14:textId="77777777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>Título del proyecto</w:t>
      </w:r>
    </w:p>
    <w:p w14:paraId="2E8F36FE" w14:textId="10F77B8C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 xml:space="preserve">Objetivos </w:t>
      </w:r>
    </w:p>
    <w:p w14:paraId="473D7BE6" w14:textId="430F0080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>Lugar y contexto</w:t>
      </w:r>
    </w:p>
    <w:p w14:paraId="1CC7074A" w14:textId="717D05B0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>Participantes/beneficiarios</w:t>
      </w:r>
    </w:p>
    <w:p w14:paraId="1A6F6878" w14:textId="6F3894C3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>Actividades</w:t>
      </w:r>
    </w:p>
    <w:p w14:paraId="3F077B1E" w14:textId="40D3949B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>Resultados principales</w:t>
      </w:r>
    </w:p>
    <w:p w14:paraId="1D0AF83B" w14:textId="574FA992" w:rsidR="00B03303" w:rsidRPr="00B03303" w:rsidRDefault="00B03303" w:rsidP="000C5EB1">
      <w:pPr>
        <w:numPr>
          <w:ilvl w:val="0"/>
          <w:numId w:val="22"/>
        </w:numPr>
        <w:spacing w:after="200" w:line="276" w:lineRule="auto"/>
        <w:ind w:left="-284" w:firstLine="0"/>
        <w:contextualSpacing/>
        <w:jc w:val="both"/>
        <w:rPr>
          <w:rFonts w:ascii="Calibri" w:eastAsia="Calibri" w:hAnsi="Calibri" w:cs="Calibri"/>
          <w:sz w:val="20"/>
          <w:szCs w:val="20"/>
          <w:lang w:val="fi-FI" w:eastAsia="en-US"/>
        </w:rPr>
      </w:pPr>
      <w:r w:rsidRPr="00B03303">
        <w:rPr>
          <w:rFonts w:ascii="Calibri" w:eastAsia="Calibri" w:hAnsi="Calibri" w:cs="Calibri"/>
          <w:sz w:val="20"/>
          <w:szCs w:val="20"/>
          <w:lang w:val="fi-FI" w:eastAsia="en-US"/>
        </w:rPr>
        <w:t>Conclusiones y beneficios del proyecto</w:t>
      </w:r>
    </w:p>
    <w:p w14:paraId="48E1AA1A" w14:textId="77777777" w:rsidR="00B03303" w:rsidRPr="00B03303" w:rsidRDefault="00B03303" w:rsidP="000C5EB1">
      <w:pPr>
        <w:spacing w:line="276" w:lineRule="auto"/>
        <w:ind w:left="-284"/>
        <w:contextualSpacing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144789E7" w14:textId="2B217174" w:rsidR="00B03303" w:rsidRPr="00B03303" w:rsidRDefault="00B03303" w:rsidP="000C5EB1">
      <w:pPr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En caso que se necesite</w:t>
      </w:r>
      <w:r w:rsidR="00281797">
        <w:rPr>
          <w:rFonts w:ascii="Calibri" w:eastAsia="Calibri" w:hAnsi="Calibri" w:cs="Calibri"/>
          <w:noProof/>
          <w:sz w:val="20"/>
          <w:szCs w:val="20"/>
          <w:lang w:val="es-ES" w:eastAsia="en-US"/>
        </w:rPr>
        <w:t>,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 se autoriza la utilización de una cantidad de la subvención para la edición del video (cantidad que no supere el 10% del total de la subvención concedida</w:t>
      </w:r>
      <w:r w:rsidR="00281797">
        <w:rPr>
          <w:rFonts w:ascii="Calibri" w:eastAsia="Calibri" w:hAnsi="Calibri" w:cs="Calibri"/>
          <w:noProof/>
          <w:sz w:val="20"/>
          <w:szCs w:val="20"/>
          <w:lang w:val="es-ES" w:eastAsia="en-US"/>
        </w:rPr>
        <w:t>)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.</w:t>
      </w:r>
    </w:p>
    <w:p w14:paraId="17823052" w14:textId="6F73EDE3" w:rsidR="00B03303" w:rsidRPr="00B03303" w:rsidRDefault="00B03303" w:rsidP="000C5EB1">
      <w:pPr>
        <w:spacing w:line="276" w:lineRule="auto"/>
        <w:ind w:left="-284"/>
        <w:contextualSpacing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Este gasto se imputará a </w:t>
      </w:r>
      <w:r w:rsidRPr="00B03303">
        <w:rPr>
          <w:rFonts w:ascii="Calibri" w:eastAsia="Calibri" w:hAnsi="Calibri" w:cs="Calibri"/>
          <w:i/>
          <w:noProof/>
          <w:sz w:val="20"/>
          <w:szCs w:val="20"/>
          <w:lang w:val="es-ES" w:eastAsia="en-US"/>
        </w:rPr>
        <w:t>d)Gastos de divulgación y difusión, posters o edición de videos, publicaciones o artículos en revistas.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 Estas publicaciones harán mención a la financiación del Vicerrectorado de </w:t>
      </w:r>
      <w:r w:rsidR="00281797" w:rsidRPr="00281797">
        <w:rPr>
          <w:rFonts w:ascii="Calibri" w:eastAsia="Calibri" w:hAnsi="Calibri" w:cs="Calibri"/>
          <w:noProof/>
          <w:sz w:val="20"/>
          <w:szCs w:val="20"/>
          <w:lang w:val="es-ES" w:eastAsia="en-US"/>
        </w:rPr>
        <w:t>Sostenibilidad, Cooperación y Vida Saludable</w:t>
      </w:r>
      <w:r w:rsidR="00281797"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 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de la UV indicando el código de la ayuda y la visualización del logotipo del Vicerrectorado y de la C</w:t>
      </w:r>
      <w:r w:rsidR="00281797">
        <w:rPr>
          <w:rFonts w:ascii="Calibri" w:eastAsia="Calibri" w:hAnsi="Calibri" w:cs="Calibri"/>
          <w:noProof/>
          <w:sz w:val="20"/>
          <w:szCs w:val="20"/>
          <w:lang w:val="es-ES" w:eastAsia="en-US"/>
        </w:rPr>
        <w:t>á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tedra UNESCO. Los logos de la UV y la </w:t>
      </w:r>
      <w:r w:rsidR="00281797"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C</w:t>
      </w:r>
      <w:r w:rsidR="00281797">
        <w:rPr>
          <w:rFonts w:ascii="Calibri" w:eastAsia="Calibri" w:hAnsi="Calibri" w:cs="Calibri"/>
          <w:noProof/>
          <w:sz w:val="20"/>
          <w:szCs w:val="20"/>
          <w:lang w:val="es-ES" w:eastAsia="en-US"/>
        </w:rPr>
        <w:t>á</w:t>
      </w:r>
      <w:r w:rsidR="00281797"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 xml:space="preserve">tedra 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UNESCO serán facilitados por la Unidad de Cooperación.</w:t>
      </w:r>
    </w:p>
    <w:p w14:paraId="7884859D" w14:textId="77777777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0F06D159" w14:textId="77777777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1399F9CF" w14:textId="77777777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4F5FB407" w14:textId="77777777" w:rsidR="00B03303" w:rsidRPr="00B03303" w:rsidRDefault="00B03303" w:rsidP="000C5EB1">
      <w:pPr>
        <w:spacing w:line="276" w:lineRule="auto"/>
        <w:ind w:left="-284"/>
        <w:jc w:val="both"/>
        <w:rPr>
          <w:rFonts w:ascii="Calibri" w:eastAsia="Calibri" w:hAnsi="Calibri" w:cs="Calibri"/>
          <w:b/>
          <w:noProof/>
          <w:color w:val="244061"/>
          <w:sz w:val="28"/>
          <w:szCs w:val="28"/>
          <w:lang w:val="es-ES" w:eastAsia="en-US"/>
        </w:rPr>
      </w:pPr>
      <w:r w:rsidRPr="00B03303">
        <w:rPr>
          <w:rFonts w:ascii="Calibri" w:eastAsia="Calibri" w:hAnsi="Calibri" w:cs="Calibri"/>
          <w:b/>
          <w:noProof/>
          <w:color w:val="244061"/>
          <w:sz w:val="28"/>
          <w:szCs w:val="28"/>
          <w:lang w:val="es-ES" w:eastAsia="en-US"/>
        </w:rPr>
        <w:t>Envío de la justificación final</w:t>
      </w:r>
    </w:p>
    <w:p w14:paraId="258A4DC1" w14:textId="77777777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45D5BD74" w14:textId="6E77BE7F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La justificación final se presentará en el mes posterior a la finali</w:t>
      </w:r>
      <w:r w:rsidR="009C6994">
        <w:rPr>
          <w:rFonts w:ascii="Calibri" w:eastAsia="Calibri" w:hAnsi="Calibri" w:cs="Calibri"/>
          <w:noProof/>
          <w:sz w:val="20"/>
          <w:szCs w:val="20"/>
          <w:lang w:val="es-ES" w:eastAsia="en-US"/>
        </w:rPr>
        <w:t>zaci</w:t>
      </w: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ón de la acción, siendo la fecha máxima de presentación el 30 septiembre 2024.</w:t>
      </w:r>
    </w:p>
    <w:p w14:paraId="33D1EAE6" w14:textId="77777777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noProof/>
          <w:sz w:val="20"/>
          <w:szCs w:val="20"/>
          <w:lang w:val="es-ES" w:eastAsia="en-US"/>
        </w:rPr>
        <w:t>Se presentará por registro electrónico de la Universitat de València en:</w:t>
      </w:r>
    </w:p>
    <w:p w14:paraId="172D58A4" w14:textId="77777777" w:rsidR="00B03303" w:rsidRPr="00B03303" w:rsidRDefault="004C3FFE" w:rsidP="000C5EB1">
      <w:pPr>
        <w:shd w:val="clear" w:color="auto" w:fill="FFFFFF"/>
        <w:ind w:left="-284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hyperlink r:id="rId10" w:history="1">
        <w:r w:rsidR="00B03303" w:rsidRPr="00B03303">
          <w:rPr>
            <w:rFonts w:ascii="Calibri" w:eastAsia="Times New Roman" w:hAnsi="Calibri" w:cs="Calibri"/>
            <w:color w:val="0000FF"/>
            <w:sz w:val="20"/>
            <w:szCs w:val="20"/>
            <w:u w:val="single"/>
            <w:bdr w:val="none" w:sz="0" w:space="0" w:color="auto" w:frame="1"/>
            <w:lang w:val="es-ES"/>
          </w:rPr>
          <w:t>https://webges.uv.es/uvEntreuWeb/menu.jsp?idtramite=EXPSOLP2U</w:t>
        </w:r>
      </w:hyperlink>
    </w:p>
    <w:p w14:paraId="41AE5250" w14:textId="77777777" w:rsidR="00B03303" w:rsidRPr="00B03303" w:rsidRDefault="00B03303" w:rsidP="009C6994">
      <w:pPr>
        <w:shd w:val="clear" w:color="auto" w:fill="FFFFFF"/>
        <w:spacing w:before="120"/>
        <w:ind w:left="-284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sz w:val="20"/>
          <w:szCs w:val="20"/>
          <w:lang w:val="es-ES"/>
        </w:rPr>
        <w:t>En la pestaña "General" los datos a completar son:</w:t>
      </w:r>
    </w:p>
    <w:p w14:paraId="57988C85" w14:textId="6FA19055" w:rsidR="00B03303" w:rsidRPr="00B03303" w:rsidRDefault="00B03303" w:rsidP="009C6994">
      <w:pPr>
        <w:shd w:val="clear" w:color="auto" w:fill="FFFFFF"/>
        <w:ind w:left="708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i/>
          <w:iCs/>
          <w:sz w:val="20"/>
          <w:szCs w:val="20"/>
          <w:bdr w:val="none" w:sz="0" w:space="0" w:color="auto" w:frame="1"/>
          <w:lang w:val="es-ES"/>
        </w:rPr>
        <w:t>Tipo Unidad:</w:t>
      </w:r>
      <w:r w:rsidRPr="00B03303">
        <w:rPr>
          <w:rFonts w:ascii="Calibri" w:eastAsia="Times New Roman" w:hAnsi="Calibri" w:cs="Calibri"/>
          <w:i/>
          <w:iCs/>
          <w:sz w:val="20"/>
          <w:szCs w:val="20"/>
          <w:bdr w:val="none" w:sz="0" w:space="0" w:color="auto" w:frame="1"/>
          <w:lang w:val="es-ES"/>
        </w:rPr>
        <w:tab/>
      </w:r>
      <w:r w:rsidR="009C6994">
        <w:rPr>
          <w:rFonts w:ascii="Calibri" w:eastAsia="Times New Roman" w:hAnsi="Calibri" w:cs="Calibri"/>
          <w:i/>
          <w:iCs/>
          <w:sz w:val="20"/>
          <w:szCs w:val="20"/>
          <w:bdr w:val="none" w:sz="0" w:space="0" w:color="auto" w:frame="1"/>
          <w:lang w:val="es-ES"/>
        </w:rPr>
        <w:tab/>
      </w:r>
      <w:r w:rsidRPr="00B03303">
        <w:rPr>
          <w:rFonts w:ascii="Calibri" w:eastAsia="Times New Roman" w:hAnsi="Calibri" w:cs="Calibri"/>
          <w:sz w:val="20"/>
          <w:szCs w:val="20"/>
          <w:lang w:val="es-ES"/>
        </w:rPr>
        <w:t>Servicios universitarios y Servicios Centrales</w:t>
      </w:r>
    </w:p>
    <w:p w14:paraId="1253B2C5" w14:textId="242AFC60" w:rsidR="00B03303" w:rsidRPr="00B03303" w:rsidRDefault="00B03303" w:rsidP="009C6994">
      <w:pPr>
        <w:shd w:val="clear" w:color="auto" w:fill="FFFFFF"/>
        <w:ind w:left="708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i/>
          <w:iCs/>
          <w:sz w:val="20"/>
          <w:szCs w:val="20"/>
          <w:bdr w:val="none" w:sz="0" w:space="0" w:color="auto" w:frame="1"/>
          <w:lang w:val="es-ES"/>
        </w:rPr>
        <w:t>Órgano al que se dirige:</w:t>
      </w:r>
      <w:r w:rsidRPr="00B03303">
        <w:rPr>
          <w:rFonts w:ascii="Calibri" w:eastAsia="Times New Roman" w:hAnsi="Calibri" w:cs="Calibri"/>
          <w:sz w:val="20"/>
          <w:szCs w:val="20"/>
          <w:lang w:val="es-ES"/>
        </w:rPr>
        <w:tab/>
        <w:t>Servicio de Relaciones Internacionales y Cooperación</w:t>
      </w:r>
    </w:p>
    <w:p w14:paraId="2FFDEAFC" w14:textId="121207CC" w:rsidR="00B03303" w:rsidRPr="00B03303" w:rsidRDefault="00B03303" w:rsidP="009C6994">
      <w:pPr>
        <w:shd w:val="clear" w:color="auto" w:fill="FFFFFF"/>
        <w:ind w:left="708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i/>
          <w:iCs/>
          <w:sz w:val="20"/>
          <w:szCs w:val="20"/>
          <w:bdr w:val="none" w:sz="0" w:space="0" w:color="auto" w:frame="1"/>
          <w:lang w:val="es-ES"/>
        </w:rPr>
        <w:t>Tramitación deseada:</w:t>
      </w:r>
      <w:r w:rsidRPr="00B03303">
        <w:rPr>
          <w:rFonts w:ascii="Calibri" w:eastAsia="Times New Roman" w:hAnsi="Calibri" w:cs="Calibri"/>
          <w:sz w:val="20"/>
          <w:szCs w:val="20"/>
          <w:lang w:val="es-ES"/>
        </w:rPr>
        <w:tab/>
        <w:t>Cátedra UNESCO</w:t>
      </w:r>
    </w:p>
    <w:p w14:paraId="3B2CA0F6" w14:textId="77777777" w:rsidR="00B03303" w:rsidRPr="00B03303" w:rsidRDefault="00B03303" w:rsidP="009C6994">
      <w:pPr>
        <w:shd w:val="clear" w:color="auto" w:fill="FFFFFF"/>
        <w:spacing w:before="120"/>
        <w:ind w:left="-284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sz w:val="20"/>
          <w:szCs w:val="20"/>
          <w:lang w:val="es-ES"/>
        </w:rPr>
        <w:t>En la pestaña "Ficheros adjuntos" se aportará toda la documentación en PDF:</w:t>
      </w:r>
    </w:p>
    <w:p w14:paraId="3A27C7EC" w14:textId="77777777" w:rsidR="00B03303" w:rsidRPr="00B03303" w:rsidRDefault="00B03303" w:rsidP="009C6994">
      <w:pPr>
        <w:numPr>
          <w:ilvl w:val="0"/>
          <w:numId w:val="25"/>
        </w:numPr>
        <w:shd w:val="clear" w:color="auto" w:fill="FFFFFF"/>
        <w:spacing w:line="276" w:lineRule="auto"/>
        <w:ind w:left="709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sz w:val="20"/>
          <w:szCs w:val="20"/>
          <w:lang w:val="es-ES"/>
        </w:rPr>
        <w:t>Informe económico junto con los expedientes de gastos</w:t>
      </w:r>
    </w:p>
    <w:p w14:paraId="232D784F" w14:textId="77777777" w:rsidR="00B03303" w:rsidRPr="00B03303" w:rsidRDefault="00B03303" w:rsidP="009C6994">
      <w:pPr>
        <w:numPr>
          <w:ilvl w:val="0"/>
          <w:numId w:val="25"/>
        </w:numPr>
        <w:shd w:val="clear" w:color="auto" w:fill="FFFFFF"/>
        <w:spacing w:after="200" w:line="276" w:lineRule="auto"/>
        <w:ind w:left="709"/>
        <w:jc w:val="both"/>
        <w:rPr>
          <w:rFonts w:ascii="Calibri" w:eastAsia="Times New Roman" w:hAnsi="Calibri" w:cs="Calibri"/>
          <w:sz w:val="20"/>
          <w:szCs w:val="20"/>
          <w:lang w:val="es-ES"/>
        </w:rPr>
      </w:pPr>
      <w:r w:rsidRPr="00B03303">
        <w:rPr>
          <w:rFonts w:ascii="Calibri" w:eastAsia="Times New Roman" w:hAnsi="Calibri" w:cs="Calibri"/>
          <w:sz w:val="20"/>
          <w:szCs w:val="20"/>
          <w:lang w:val="es-ES"/>
        </w:rPr>
        <w:t>Informe técnico junto con la documentación justificativa: fuentes de verificación y píldora resumen del proyecto.</w:t>
      </w:r>
    </w:p>
    <w:p w14:paraId="54F4EE45" w14:textId="7D57B610" w:rsidR="00B03303" w:rsidRPr="00B03303" w:rsidRDefault="00B03303" w:rsidP="000C5EB1">
      <w:pPr>
        <w:tabs>
          <w:tab w:val="left" w:pos="3637"/>
        </w:tabs>
        <w:spacing w:line="276" w:lineRule="auto"/>
        <w:ind w:left="-284"/>
        <w:jc w:val="both"/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</w:pPr>
      <w:r w:rsidRPr="00B03303">
        <w:rPr>
          <w:rFonts w:ascii="Calibri" w:eastAsia="Calibri" w:hAnsi="Calibri" w:cs="Calibri"/>
          <w:b/>
          <w:noProof/>
          <w:sz w:val="20"/>
          <w:szCs w:val="20"/>
          <w:lang w:val="es-ES" w:eastAsia="en-US"/>
        </w:rPr>
        <w:t xml:space="preserve">Para cualquier duda se podrá contactar con la Unidad de Cooperación del Servicio de Relaciones Internacionales y Cooperación, mail </w:t>
      </w:r>
      <w:hyperlink r:id="rId11" w:history="1">
        <w:r w:rsidRPr="00B03303">
          <w:rPr>
            <w:rFonts w:ascii="Calibri" w:eastAsia="Calibri" w:hAnsi="Calibri" w:cs="Calibri"/>
            <w:b/>
            <w:noProof/>
            <w:color w:val="0000FF"/>
            <w:sz w:val="20"/>
            <w:szCs w:val="20"/>
            <w:u w:val="single"/>
            <w:lang w:val="es-ES" w:eastAsia="en-US"/>
          </w:rPr>
          <w:t>coop@uv.es</w:t>
        </w:r>
      </w:hyperlink>
    </w:p>
    <w:p w14:paraId="5365B4B1" w14:textId="77777777" w:rsidR="00B03303" w:rsidRPr="008F1056" w:rsidRDefault="00B03303" w:rsidP="000C5EB1">
      <w:pPr>
        <w:spacing w:line="276" w:lineRule="auto"/>
        <w:ind w:left="-284"/>
        <w:jc w:val="both"/>
        <w:rPr>
          <w:rFonts w:ascii="Calibri" w:eastAsia="Calibri" w:hAnsi="Calibri" w:cs="Calibri"/>
          <w:noProof/>
          <w:sz w:val="20"/>
          <w:szCs w:val="20"/>
          <w:lang w:val="es-ES" w:eastAsia="en-US"/>
        </w:rPr>
      </w:pPr>
    </w:p>
    <w:p w14:paraId="7FD1CC27" w14:textId="77777777" w:rsidR="00D63EBA" w:rsidRPr="00865336" w:rsidRDefault="00D63EBA" w:rsidP="000C5EB1">
      <w:pPr>
        <w:tabs>
          <w:tab w:val="left" w:pos="5600"/>
        </w:tabs>
        <w:ind w:left="-284"/>
        <w:jc w:val="both"/>
        <w:rPr>
          <w:rFonts w:ascii="Verdana" w:hAnsi="Verdana"/>
          <w:sz w:val="20"/>
          <w:szCs w:val="20"/>
        </w:rPr>
      </w:pPr>
    </w:p>
    <w:sectPr w:rsidR="00D63EBA" w:rsidRPr="00865336" w:rsidSect="00865336">
      <w:headerReference w:type="default" r:id="rId12"/>
      <w:footerReference w:type="default" r:id="rId13"/>
      <w:pgSz w:w="11900" w:h="16840"/>
      <w:pgMar w:top="2268" w:right="1695" w:bottom="226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AA5D8" w14:textId="77777777" w:rsidR="00FB1A60" w:rsidRDefault="00FB1A60" w:rsidP="00A84D3C">
      <w:r>
        <w:separator/>
      </w:r>
    </w:p>
  </w:endnote>
  <w:endnote w:type="continuationSeparator" w:id="0">
    <w:p w14:paraId="6108BF16" w14:textId="77777777" w:rsidR="00FB1A60" w:rsidRDefault="00FB1A60" w:rsidP="00A84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rostile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Eurostile LT Demi">
    <w:altName w:val="Copperplate Gothic Bold"/>
    <w:charset w:val="00"/>
    <w:family w:val="auto"/>
    <w:pitch w:val="variable"/>
    <w:sig w:usb0="00000003" w:usb1="0000004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094621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56945150" w14:textId="295429C7" w:rsidR="003307E6" w:rsidRPr="00D93DEF" w:rsidRDefault="006C7CFF">
        <w:pPr>
          <w:pStyle w:val="Piedepgina"/>
          <w:jc w:val="right"/>
          <w:rPr>
            <w:rFonts w:asciiTheme="minorHAnsi" w:hAnsiTheme="minorHAnsi" w:cstheme="minorHAnsi"/>
            <w:sz w:val="20"/>
            <w:szCs w:val="20"/>
          </w:rPr>
        </w:pPr>
        <w:r>
          <w:rPr>
            <w:rFonts w:asciiTheme="minorHAnsi" w:hAnsiTheme="minorHAnsi" w:cstheme="minorHAnsi"/>
            <w:noProof/>
            <w:sz w:val="20"/>
            <w:szCs w:val="20"/>
          </w:rPr>
          <w:drawing>
            <wp:anchor distT="0" distB="0" distL="114300" distR="114300" simplePos="0" relativeHeight="251663360" behindDoc="0" locked="0" layoutInCell="1" allowOverlap="1" wp14:anchorId="1CD3770F" wp14:editId="082171FA">
              <wp:simplePos x="0" y="0"/>
              <wp:positionH relativeFrom="page">
                <wp:posOffset>495300</wp:posOffset>
              </wp:positionH>
              <wp:positionV relativeFrom="page">
                <wp:posOffset>9248775</wp:posOffset>
              </wp:positionV>
              <wp:extent cx="3407695" cy="1076325"/>
              <wp:effectExtent l="0" t="0" r="0" b="0"/>
              <wp:wrapThrough wrapText="bothSides">
                <wp:wrapPolygon edited="0">
                  <wp:start x="14854" y="3441"/>
                  <wp:lineTo x="3019" y="4588"/>
                  <wp:lineTo x="3019" y="10322"/>
                  <wp:lineTo x="3985" y="10704"/>
                  <wp:lineTo x="3985" y="16439"/>
                  <wp:lineTo x="14854" y="16439"/>
                  <wp:lineTo x="9782" y="18733"/>
                  <wp:lineTo x="9782" y="19880"/>
                  <wp:lineTo x="14129" y="20644"/>
                  <wp:lineTo x="18597" y="20644"/>
                  <wp:lineTo x="20892" y="19880"/>
                  <wp:lineTo x="20650" y="18350"/>
                  <wp:lineTo x="15457" y="16439"/>
                  <wp:lineTo x="16665" y="16439"/>
                  <wp:lineTo x="18718" y="12616"/>
                  <wp:lineTo x="18718" y="8411"/>
                  <wp:lineTo x="17752" y="6499"/>
                  <wp:lineTo x="15457" y="3441"/>
                  <wp:lineTo x="14854" y="3441"/>
                </wp:wrapPolygon>
              </wp:wrapThrough>
              <wp:docPr id="1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n 1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10734" cy="10772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307E6" w:rsidRPr="00D93DE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3307E6" w:rsidRPr="00D93DE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3307E6" w:rsidRPr="00D93DEF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307E6" w:rsidRPr="00D93DEF">
          <w:rPr>
            <w:rFonts w:asciiTheme="minorHAnsi" w:hAnsiTheme="minorHAnsi" w:cstheme="minorHAnsi"/>
            <w:sz w:val="20"/>
            <w:szCs w:val="20"/>
            <w:lang w:val="es-ES"/>
          </w:rPr>
          <w:t>2</w:t>
        </w:r>
        <w:r w:rsidR="003307E6" w:rsidRPr="00D93DE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410E2B8B" w14:textId="75805045" w:rsidR="00B13F56" w:rsidRDefault="00B13F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B2B1" w14:textId="77777777" w:rsidR="00FB1A60" w:rsidRDefault="00FB1A60" w:rsidP="00A84D3C">
      <w:r>
        <w:separator/>
      </w:r>
    </w:p>
  </w:footnote>
  <w:footnote w:type="continuationSeparator" w:id="0">
    <w:p w14:paraId="18565F89" w14:textId="77777777" w:rsidR="00FB1A60" w:rsidRDefault="00FB1A60" w:rsidP="00A84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D65C" w14:textId="50A3955F" w:rsidR="00B13F56" w:rsidRDefault="00865336" w:rsidP="006C7CFF">
    <w:pPr>
      <w:pStyle w:val="Encabezado"/>
      <w:tabs>
        <w:tab w:val="clear" w:pos="4252"/>
        <w:tab w:val="center" w:pos="4536"/>
      </w:tabs>
      <w:ind w:left="-284"/>
    </w:pPr>
    <w:bookmarkStart w:id="0" w:name="_Hlk182307011"/>
    <w:bookmarkStart w:id="1" w:name="_Hlk182307012"/>
    <w:bookmarkStart w:id="2" w:name="_Hlk182307195"/>
    <w:bookmarkStart w:id="3" w:name="_Hlk182307196"/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4A74A9DB" wp14:editId="6AF5CC0F">
          <wp:simplePos x="0" y="0"/>
          <wp:positionH relativeFrom="margin">
            <wp:posOffset>4305300</wp:posOffset>
          </wp:positionH>
          <wp:positionV relativeFrom="paragraph">
            <wp:posOffset>9525</wp:posOffset>
          </wp:positionV>
          <wp:extent cx="1120140" cy="825205"/>
          <wp:effectExtent l="0" t="0" r="381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0140" cy="82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6358">
      <w:t xml:space="preserve">      </w:t>
    </w:r>
    <w:r w:rsidR="00B13F56">
      <w:tab/>
    </w:r>
    <w:r w:rsidR="00EF73CD">
      <w:t xml:space="preserve">                                                    </w:t>
    </w:r>
    <w:r w:rsidR="00CC6358">
      <w:t xml:space="preserve">                                </w:t>
    </w:r>
  </w:p>
  <w:p w14:paraId="0D0A8FA5" w14:textId="66130806" w:rsidR="00B13F56" w:rsidRDefault="00B13F56" w:rsidP="00CC6358">
    <w:pPr>
      <w:pStyle w:val="Encabezado"/>
      <w:ind w:hanging="851"/>
    </w:pPr>
    <w:r>
      <w:tab/>
    </w:r>
    <w:r w:rsidR="006C7CFF">
      <w:rPr>
        <w:noProof/>
        <w:lang w:val="es-ES"/>
      </w:rPr>
      <w:drawing>
        <wp:inline distT="0" distB="0" distL="0" distR="0" wp14:anchorId="0327C0E6" wp14:editId="271FEE8E">
          <wp:extent cx="3412067" cy="519934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uvcooperacio-525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0664" cy="5501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6B85"/>
    <w:multiLevelType w:val="hybridMultilevel"/>
    <w:tmpl w:val="F732E122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742BBE"/>
    <w:multiLevelType w:val="multilevel"/>
    <w:tmpl w:val="C80040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EF6F25"/>
    <w:multiLevelType w:val="multilevel"/>
    <w:tmpl w:val="21B2FC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F920E42"/>
    <w:multiLevelType w:val="hybridMultilevel"/>
    <w:tmpl w:val="619E654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4E023A"/>
    <w:multiLevelType w:val="hybridMultilevel"/>
    <w:tmpl w:val="59DCE08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40110"/>
    <w:multiLevelType w:val="hybridMultilevel"/>
    <w:tmpl w:val="FCBA1F2C"/>
    <w:lvl w:ilvl="0" w:tplc="54DE5E3C">
      <w:start w:val="1"/>
      <w:numFmt w:val="lowerRoman"/>
      <w:lvlText w:val="%1)"/>
      <w:lvlJc w:val="left"/>
      <w:pPr>
        <w:ind w:left="340" w:hanging="233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en-US"/>
      </w:rPr>
    </w:lvl>
    <w:lvl w:ilvl="1" w:tplc="7EAE5F86">
      <w:numFmt w:val="bullet"/>
      <w:lvlText w:val="•"/>
      <w:lvlJc w:val="left"/>
      <w:pPr>
        <w:ind w:left="1226" w:hanging="233"/>
      </w:pPr>
      <w:rPr>
        <w:rFonts w:hint="default"/>
        <w:lang w:val="en-US" w:eastAsia="en-US" w:bidi="en-US"/>
      </w:rPr>
    </w:lvl>
    <w:lvl w:ilvl="2" w:tplc="333CEDA8">
      <w:numFmt w:val="bullet"/>
      <w:lvlText w:val="•"/>
      <w:lvlJc w:val="left"/>
      <w:pPr>
        <w:ind w:left="2112" w:hanging="233"/>
      </w:pPr>
      <w:rPr>
        <w:rFonts w:hint="default"/>
        <w:lang w:val="en-US" w:eastAsia="en-US" w:bidi="en-US"/>
      </w:rPr>
    </w:lvl>
    <w:lvl w:ilvl="3" w:tplc="C4B01BAC">
      <w:numFmt w:val="bullet"/>
      <w:lvlText w:val="•"/>
      <w:lvlJc w:val="left"/>
      <w:pPr>
        <w:ind w:left="2998" w:hanging="233"/>
      </w:pPr>
      <w:rPr>
        <w:rFonts w:hint="default"/>
        <w:lang w:val="en-US" w:eastAsia="en-US" w:bidi="en-US"/>
      </w:rPr>
    </w:lvl>
    <w:lvl w:ilvl="4" w:tplc="EEBC4392">
      <w:numFmt w:val="bullet"/>
      <w:lvlText w:val="•"/>
      <w:lvlJc w:val="left"/>
      <w:pPr>
        <w:ind w:left="3885" w:hanging="233"/>
      </w:pPr>
      <w:rPr>
        <w:rFonts w:hint="default"/>
        <w:lang w:val="en-US" w:eastAsia="en-US" w:bidi="en-US"/>
      </w:rPr>
    </w:lvl>
    <w:lvl w:ilvl="5" w:tplc="C0889556">
      <w:numFmt w:val="bullet"/>
      <w:lvlText w:val="•"/>
      <w:lvlJc w:val="left"/>
      <w:pPr>
        <w:ind w:left="4771" w:hanging="233"/>
      </w:pPr>
      <w:rPr>
        <w:rFonts w:hint="default"/>
        <w:lang w:val="en-US" w:eastAsia="en-US" w:bidi="en-US"/>
      </w:rPr>
    </w:lvl>
    <w:lvl w:ilvl="6" w:tplc="6A501F2A">
      <w:numFmt w:val="bullet"/>
      <w:lvlText w:val="•"/>
      <w:lvlJc w:val="left"/>
      <w:pPr>
        <w:ind w:left="5657" w:hanging="233"/>
      </w:pPr>
      <w:rPr>
        <w:rFonts w:hint="default"/>
        <w:lang w:val="en-US" w:eastAsia="en-US" w:bidi="en-US"/>
      </w:rPr>
    </w:lvl>
    <w:lvl w:ilvl="7" w:tplc="1A0EE7F8">
      <w:numFmt w:val="bullet"/>
      <w:lvlText w:val="•"/>
      <w:lvlJc w:val="left"/>
      <w:pPr>
        <w:ind w:left="6544" w:hanging="233"/>
      </w:pPr>
      <w:rPr>
        <w:rFonts w:hint="default"/>
        <w:lang w:val="en-US" w:eastAsia="en-US" w:bidi="en-US"/>
      </w:rPr>
    </w:lvl>
    <w:lvl w:ilvl="8" w:tplc="C1EE4870">
      <w:numFmt w:val="bullet"/>
      <w:lvlText w:val="•"/>
      <w:lvlJc w:val="left"/>
      <w:pPr>
        <w:ind w:left="7430" w:hanging="233"/>
      </w:pPr>
      <w:rPr>
        <w:rFonts w:hint="default"/>
        <w:lang w:val="en-US" w:eastAsia="en-US" w:bidi="en-US"/>
      </w:rPr>
    </w:lvl>
  </w:abstractNum>
  <w:abstractNum w:abstractNumId="6" w15:restartNumberingAfterBreak="0">
    <w:nsid w:val="118E1881"/>
    <w:multiLevelType w:val="hybridMultilevel"/>
    <w:tmpl w:val="52004704"/>
    <w:lvl w:ilvl="0" w:tplc="C7FC8F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Eurostile" w:eastAsia="Times New Roman" w:hAnsi="Eurostile"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295E9E"/>
    <w:multiLevelType w:val="hybridMultilevel"/>
    <w:tmpl w:val="59DCE08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581630"/>
    <w:multiLevelType w:val="hybridMultilevel"/>
    <w:tmpl w:val="9F9CBE10"/>
    <w:lvl w:ilvl="0" w:tplc="211C70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869C8"/>
    <w:multiLevelType w:val="hybridMultilevel"/>
    <w:tmpl w:val="E864C5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D17A2"/>
    <w:multiLevelType w:val="hybridMultilevel"/>
    <w:tmpl w:val="8B04BB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FA2818"/>
    <w:multiLevelType w:val="hybridMultilevel"/>
    <w:tmpl w:val="52004704"/>
    <w:lvl w:ilvl="0" w:tplc="C7FC8FEE">
      <w:start w:val="1"/>
      <w:numFmt w:val="lowerLetter"/>
      <w:lvlText w:val="%1)"/>
      <w:lvlJc w:val="left"/>
      <w:pPr>
        <w:tabs>
          <w:tab w:val="num" w:pos="4188"/>
        </w:tabs>
        <w:ind w:left="4188" w:hanging="360"/>
      </w:pPr>
      <w:rPr>
        <w:rFonts w:ascii="Eurostile" w:eastAsia="Times New Roman" w:hAnsi="Eurostile" w:cs="Times New Roman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9676A"/>
    <w:multiLevelType w:val="hybridMultilevel"/>
    <w:tmpl w:val="59DCE08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D0C23"/>
    <w:multiLevelType w:val="hybridMultilevel"/>
    <w:tmpl w:val="22EAE5E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F3D1C"/>
    <w:multiLevelType w:val="hybridMultilevel"/>
    <w:tmpl w:val="58504C0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trike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B0971"/>
    <w:multiLevelType w:val="hybridMultilevel"/>
    <w:tmpl w:val="CCBE16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40B7E"/>
    <w:multiLevelType w:val="hybridMultilevel"/>
    <w:tmpl w:val="426807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A7B6C"/>
    <w:multiLevelType w:val="hybridMultilevel"/>
    <w:tmpl w:val="58842750"/>
    <w:lvl w:ilvl="0" w:tplc="A0AA06D2">
      <w:start w:val="1"/>
      <w:numFmt w:val="lowerRoman"/>
      <w:lvlText w:val="%1)"/>
      <w:lvlJc w:val="left"/>
      <w:pPr>
        <w:ind w:left="285" w:hanging="178"/>
      </w:pPr>
      <w:rPr>
        <w:rFonts w:ascii="Arial" w:eastAsia="Arial" w:hAnsi="Arial" w:cs="Arial" w:hint="default"/>
        <w:b/>
        <w:bCs/>
        <w:w w:val="99"/>
        <w:sz w:val="20"/>
        <w:szCs w:val="20"/>
        <w:lang w:val="en-US" w:eastAsia="en-US" w:bidi="en-US"/>
      </w:rPr>
    </w:lvl>
    <w:lvl w:ilvl="1" w:tplc="F5A68426">
      <w:numFmt w:val="bullet"/>
      <w:lvlText w:val="•"/>
      <w:lvlJc w:val="left"/>
      <w:pPr>
        <w:ind w:left="1174" w:hanging="178"/>
      </w:pPr>
      <w:rPr>
        <w:rFonts w:hint="default"/>
        <w:lang w:val="en-US" w:eastAsia="en-US" w:bidi="en-US"/>
      </w:rPr>
    </w:lvl>
    <w:lvl w:ilvl="2" w:tplc="4736447A">
      <w:numFmt w:val="bullet"/>
      <w:lvlText w:val="•"/>
      <w:lvlJc w:val="left"/>
      <w:pPr>
        <w:ind w:left="2068" w:hanging="178"/>
      </w:pPr>
      <w:rPr>
        <w:rFonts w:hint="default"/>
        <w:lang w:val="en-US" w:eastAsia="en-US" w:bidi="en-US"/>
      </w:rPr>
    </w:lvl>
    <w:lvl w:ilvl="3" w:tplc="857C6E32">
      <w:numFmt w:val="bullet"/>
      <w:lvlText w:val="•"/>
      <w:lvlJc w:val="left"/>
      <w:pPr>
        <w:ind w:left="2962" w:hanging="178"/>
      </w:pPr>
      <w:rPr>
        <w:rFonts w:hint="default"/>
        <w:lang w:val="en-US" w:eastAsia="en-US" w:bidi="en-US"/>
      </w:rPr>
    </w:lvl>
    <w:lvl w:ilvl="4" w:tplc="E2A448B2">
      <w:numFmt w:val="bullet"/>
      <w:lvlText w:val="•"/>
      <w:lvlJc w:val="left"/>
      <w:pPr>
        <w:ind w:left="3856" w:hanging="178"/>
      </w:pPr>
      <w:rPr>
        <w:rFonts w:hint="default"/>
        <w:lang w:val="en-US" w:eastAsia="en-US" w:bidi="en-US"/>
      </w:rPr>
    </w:lvl>
    <w:lvl w:ilvl="5" w:tplc="5BF2C5D4">
      <w:numFmt w:val="bullet"/>
      <w:lvlText w:val="•"/>
      <w:lvlJc w:val="left"/>
      <w:pPr>
        <w:ind w:left="4751" w:hanging="178"/>
      </w:pPr>
      <w:rPr>
        <w:rFonts w:hint="default"/>
        <w:lang w:val="en-US" w:eastAsia="en-US" w:bidi="en-US"/>
      </w:rPr>
    </w:lvl>
    <w:lvl w:ilvl="6" w:tplc="F99ED550">
      <w:numFmt w:val="bullet"/>
      <w:lvlText w:val="•"/>
      <w:lvlJc w:val="left"/>
      <w:pPr>
        <w:ind w:left="5645" w:hanging="178"/>
      </w:pPr>
      <w:rPr>
        <w:rFonts w:hint="default"/>
        <w:lang w:val="en-US" w:eastAsia="en-US" w:bidi="en-US"/>
      </w:rPr>
    </w:lvl>
    <w:lvl w:ilvl="7" w:tplc="E13C775E">
      <w:numFmt w:val="bullet"/>
      <w:lvlText w:val="•"/>
      <w:lvlJc w:val="left"/>
      <w:pPr>
        <w:ind w:left="6539" w:hanging="178"/>
      </w:pPr>
      <w:rPr>
        <w:rFonts w:hint="default"/>
        <w:lang w:val="en-US" w:eastAsia="en-US" w:bidi="en-US"/>
      </w:rPr>
    </w:lvl>
    <w:lvl w:ilvl="8" w:tplc="DF041A1C">
      <w:numFmt w:val="bullet"/>
      <w:lvlText w:val="•"/>
      <w:lvlJc w:val="left"/>
      <w:pPr>
        <w:ind w:left="7433" w:hanging="178"/>
      </w:pPr>
      <w:rPr>
        <w:rFonts w:hint="default"/>
        <w:lang w:val="en-US" w:eastAsia="en-US" w:bidi="en-US"/>
      </w:rPr>
    </w:lvl>
  </w:abstractNum>
  <w:abstractNum w:abstractNumId="18" w15:restartNumberingAfterBreak="0">
    <w:nsid w:val="574F3017"/>
    <w:multiLevelType w:val="hybridMultilevel"/>
    <w:tmpl w:val="BA305846"/>
    <w:lvl w:ilvl="0" w:tplc="1E866CA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A10009"/>
    <w:multiLevelType w:val="hybridMultilevel"/>
    <w:tmpl w:val="EDD816DC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AAB2BF4"/>
    <w:multiLevelType w:val="hybridMultilevel"/>
    <w:tmpl w:val="E2F0A1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4432B6"/>
    <w:multiLevelType w:val="hybridMultilevel"/>
    <w:tmpl w:val="653AE886"/>
    <w:lvl w:ilvl="0" w:tplc="0C0A000B">
      <w:start w:val="1"/>
      <w:numFmt w:val="bullet"/>
      <w:lvlText w:val=""/>
      <w:lvlJc w:val="left"/>
      <w:pPr>
        <w:ind w:left="376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22" w15:restartNumberingAfterBreak="0">
    <w:nsid w:val="677C5B59"/>
    <w:multiLevelType w:val="hybridMultilevel"/>
    <w:tmpl w:val="6D32B4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4F72E3"/>
    <w:multiLevelType w:val="hybridMultilevel"/>
    <w:tmpl w:val="7076E1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A423B0C"/>
    <w:multiLevelType w:val="hybridMultilevel"/>
    <w:tmpl w:val="F530C19C"/>
    <w:lvl w:ilvl="0" w:tplc="FFB69F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2009C"/>
    <w:multiLevelType w:val="hybridMultilevel"/>
    <w:tmpl w:val="2B0E1286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DE70981"/>
    <w:multiLevelType w:val="hybridMultilevel"/>
    <w:tmpl w:val="8F9483B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FE6308"/>
    <w:multiLevelType w:val="hybridMultilevel"/>
    <w:tmpl w:val="FC0E33F6"/>
    <w:lvl w:ilvl="0" w:tplc="1988C4AE">
      <w:start w:val="1"/>
      <w:numFmt w:val="lowerLetter"/>
      <w:lvlText w:val="%1)"/>
      <w:lvlJc w:val="left"/>
      <w:pPr>
        <w:ind w:left="756" w:hanging="39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D517D2"/>
    <w:multiLevelType w:val="hybridMultilevel"/>
    <w:tmpl w:val="F732E122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14"/>
  </w:num>
  <w:num w:numId="5">
    <w:abstractNumId w:val="28"/>
  </w:num>
  <w:num w:numId="6">
    <w:abstractNumId w:val="0"/>
  </w:num>
  <w:num w:numId="7">
    <w:abstractNumId w:val="6"/>
  </w:num>
  <w:num w:numId="8">
    <w:abstractNumId w:val="13"/>
  </w:num>
  <w:num w:numId="9">
    <w:abstractNumId w:val="12"/>
  </w:num>
  <w:num w:numId="10">
    <w:abstractNumId w:val="4"/>
  </w:num>
  <w:num w:numId="11">
    <w:abstractNumId w:val="7"/>
  </w:num>
  <w:num w:numId="12">
    <w:abstractNumId w:val="20"/>
  </w:num>
  <w:num w:numId="13">
    <w:abstractNumId w:val="27"/>
  </w:num>
  <w:num w:numId="14">
    <w:abstractNumId w:val="1"/>
  </w:num>
  <w:num w:numId="15">
    <w:abstractNumId w:val="22"/>
  </w:num>
  <w:num w:numId="16">
    <w:abstractNumId w:val="16"/>
  </w:num>
  <w:num w:numId="17">
    <w:abstractNumId w:val="21"/>
  </w:num>
  <w:num w:numId="18">
    <w:abstractNumId w:val="10"/>
  </w:num>
  <w:num w:numId="19">
    <w:abstractNumId w:val="25"/>
  </w:num>
  <w:num w:numId="20">
    <w:abstractNumId w:val="26"/>
  </w:num>
  <w:num w:numId="21">
    <w:abstractNumId w:val="3"/>
  </w:num>
  <w:num w:numId="22">
    <w:abstractNumId w:val="15"/>
  </w:num>
  <w:num w:numId="23">
    <w:abstractNumId w:val="18"/>
  </w:num>
  <w:num w:numId="24">
    <w:abstractNumId w:val="23"/>
  </w:num>
  <w:num w:numId="25">
    <w:abstractNumId w:val="19"/>
  </w:num>
  <w:num w:numId="26">
    <w:abstractNumId w:val="24"/>
  </w:num>
  <w:num w:numId="27">
    <w:abstractNumId w:val="8"/>
  </w:num>
  <w:num w:numId="28">
    <w:abstractNumId w:val="17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2289" o:allowoverlap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7B5"/>
    <w:rsid w:val="00000089"/>
    <w:rsid w:val="00001D9D"/>
    <w:rsid w:val="00003911"/>
    <w:rsid w:val="00005291"/>
    <w:rsid w:val="000059A6"/>
    <w:rsid w:val="000071F1"/>
    <w:rsid w:val="00020FA3"/>
    <w:rsid w:val="00022CC1"/>
    <w:rsid w:val="000232CD"/>
    <w:rsid w:val="00024F71"/>
    <w:rsid w:val="00025517"/>
    <w:rsid w:val="00025865"/>
    <w:rsid w:val="0003132F"/>
    <w:rsid w:val="00046E67"/>
    <w:rsid w:val="00047AE2"/>
    <w:rsid w:val="000517F5"/>
    <w:rsid w:val="00053673"/>
    <w:rsid w:val="00054891"/>
    <w:rsid w:val="0006407C"/>
    <w:rsid w:val="00064F51"/>
    <w:rsid w:val="00085693"/>
    <w:rsid w:val="00095240"/>
    <w:rsid w:val="000A2295"/>
    <w:rsid w:val="000A500F"/>
    <w:rsid w:val="000A6817"/>
    <w:rsid w:val="000B3A25"/>
    <w:rsid w:val="000B4329"/>
    <w:rsid w:val="000C5EB1"/>
    <w:rsid w:val="000D583C"/>
    <w:rsid w:val="000E2136"/>
    <w:rsid w:val="000E2536"/>
    <w:rsid w:val="000E68C9"/>
    <w:rsid w:val="000F0389"/>
    <w:rsid w:val="000F04E4"/>
    <w:rsid w:val="000F789E"/>
    <w:rsid w:val="001075E7"/>
    <w:rsid w:val="00110B8B"/>
    <w:rsid w:val="00111FAF"/>
    <w:rsid w:val="00120665"/>
    <w:rsid w:val="00122C70"/>
    <w:rsid w:val="00126C4E"/>
    <w:rsid w:val="00130EF4"/>
    <w:rsid w:val="00130F42"/>
    <w:rsid w:val="00132857"/>
    <w:rsid w:val="001357CB"/>
    <w:rsid w:val="00147E9B"/>
    <w:rsid w:val="00155400"/>
    <w:rsid w:val="0015719C"/>
    <w:rsid w:val="001631CB"/>
    <w:rsid w:val="00185D74"/>
    <w:rsid w:val="00186B1E"/>
    <w:rsid w:val="00190846"/>
    <w:rsid w:val="001921C5"/>
    <w:rsid w:val="0019583F"/>
    <w:rsid w:val="00197A71"/>
    <w:rsid w:val="00197F41"/>
    <w:rsid w:val="001A1641"/>
    <w:rsid w:val="001A3124"/>
    <w:rsid w:val="001A5240"/>
    <w:rsid w:val="001B01F2"/>
    <w:rsid w:val="001B0E49"/>
    <w:rsid w:val="001B3D2D"/>
    <w:rsid w:val="001B47F6"/>
    <w:rsid w:val="001D1682"/>
    <w:rsid w:val="001D360E"/>
    <w:rsid w:val="001D42DF"/>
    <w:rsid w:val="001D5430"/>
    <w:rsid w:val="001D5856"/>
    <w:rsid w:val="001D7B78"/>
    <w:rsid w:val="001E36FA"/>
    <w:rsid w:val="001E670E"/>
    <w:rsid w:val="001F4C3A"/>
    <w:rsid w:val="00206D36"/>
    <w:rsid w:val="0020760D"/>
    <w:rsid w:val="00212B54"/>
    <w:rsid w:val="00216EF9"/>
    <w:rsid w:val="002267B5"/>
    <w:rsid w:val="0023082B"/>
    <w:rsid w:val="00230FEE"/>
    <w:rsid w:val="00240E90"/>
    <w:rsid w:val="002414EA"/>
    <w:rsid w:val="002504AB"/>
    <w:rsid w:val="00275044"/>
    <w:rsid w:val="00281797"/>
    <w:rsid w:val="002827E2"/>
    <w:rsid w:val="002832C5"/>
    <w:rsid w:val="002875BC"/>
    <w:rsid w:val="00290186"/>
    <w:rsid w:val="0029219C"/>
    <w:rsid w:val="00294E0A"/>
    <w:rsid w:val="002965D7"/>
    <w:rsid w:val="00297E56"/>
    <w:rsid w:val="002A27EF"/>
    <w:rsid w:val="002B0031"/>
    <w:rsid w:val="002B1FBA"/>
    <w:rsid w:val="002B33BB"/>
    <w:rsid w:val="002C0A3F"/>
    <w:rsid w:val="002D093B"/>
    <w:rsid w:val="002D169D"/>
    <w:rsid w:val="002D454E"/>
    <w:rsid w:val="002D538D"/>
    <w:rsid w:val="002E144D"/>
    <w:rsid w:val="002E6EDA"/>
    <w:rsid w:val="002F4D62"/>
    <w:rsid w:val="0030164B"/>
    <w:rsid w:val="0030483E"/>
    <w:rsid w:val="00307EC5"/>
    <w:rsid w:val="00312E81"/>
    <w:rsid w:val="00324EC4"/>
    <w:rsid w:val="00324EEF"/>
    <w:rsid w:val="00325149"/>
    <w:rsid w:val="003307E6"/>
    <w:rsid w:val="00331FF9"/>
    <w:rsid w:val="0033644C"/>
    <w:rsid w:val="00343D3D"/>
    <w:rsid w:val="00351DDA"/>
    <w:rsid w:val="0036120A"/>
    <w:rsid w:val="00364FF2"/>
    <w:rsid w:val="0038596B"/>
    <w:rsid w:val="00386A9D"/>
    <w:rsid w:val="00387D11"/>
    <w:rsid w:val="00387D88"/>
    <w:rsid w:val="00391FDF"/>
    <w:rsid w:val="0039426B"/>
    <w:rsid w:val="003A1BAF"/>
    <w:rsid w:val="003A2BA8"/>
    <w:rsid w:val="003A77F7"/>
    <w:rsid w:val="003A7F93"/>
    <w:rsid w:val="003B321E"/>
    <w:rsid w:val="003B4CA4"/>
    <w:rsid w:val="003B4CF1"/>
    <w:rsid w:val="003C1869"/>
    <w:rsid w:val="003C34B7"/>
    <w:rsid w:val="003C3A96"/>
    <w:rsid w:val="003D044A"/>
    <w:rsid w:val="003D76CA"/>
    <w:rsid w:val="003E4DCB"/>
    <w:rsid w:val="003F18D6"/>
    <w:rsid w:val="003F20FB"/>
    <w:rsid w:val="003F29D1"/>
    <w:rsid w:val="003F5746"/>
    <w:rsid w:val="003F5E77"/>
    <w:rsid w:val="003F654D"/>
    <w:rsid w:val="00413F07"/>
    <w:rsid w:val="00417FE4"/>
    <w:rsid w:val="00424716"/>
    <w:rsid w:val="004266A9"/>
    <w:rsid w:val="00427D27"/>
    <w:rsid w:val="004322F5"/>
    <w:rsid w:val="004422B4"/>
    <w:rsid w:val="004474D2"/>
    <w:rsid w:val="00453019"/>
    <w:rsid w:val="0045405D"/>
    <w:rsid w:val="004547E8"/>
    <w:rsid w:val="00454D83"/>
    <w:rsid w:val="0047509F"/>
    <w:rsid w:val="00476EC5"/>
    <w:rsid w:val="00480605"/>
    <w:rsid w:val="00486AAE"/>
    <w:rsid w:val="00490044"/>
    <w:rsid w:val="004914BE"/>
    <w:rsid w:val="00492EE8"/>
    <w:rsid w:val="00494005"/>
    <w:rsid w:val="004976E4"/>
    <w:rsid w:val="004A1B5D"/>
    <w:rsid w:val="004A27D3"/>
    <w:rsid w:val="004A3B70"/>
    <w:rsid w:val="004A4415"/>
    <w:rsid w:val="004A44DD"/>
    <w:rsid w:val="004A480F"/>
    <w:rsid w:val="004A4CB9"/>
    <w:rsid w:val="004A6389"/>
    <w:rsid w:val="004A6463"/>
    <w:rsid w:val="004B4ECA"/>
    <w:rsid w:val="004C37C9"/>
    <w:rsid w:val="004C39CC"/>
    <w:rsid w:val="004C3FFE"/>
    <w:rsid w:val="004C56D4"/>
    <w:rsid w:val="004C7266"/>
    <w:rsid w:val="004D2F83"/>
    <w:rsid w:val="004D424F"/>
    <w:rsid w:val="004D53E4"/>
    <w:rsid w:val="004D55BE"/>
    <w:rsid w:val="004D5C05"/>
    <w:rsid w:val="004E4FCB"/>
    <w:rsid w:val="004F174D"/>
    <w:rsid w:val="004F24E6"/>
    <w:rsid w:val="004F416C"/>
    <w:rsid w:val="004F660D"/>
    <w:rsid w:val="004F7E19"/>
    <w:rsid w:val="0050080C"/>
    <w:rsid w:val="005031DA"/>
    <w:rsid w:val="005037D1"/>
    <w:rsid w:val="0051619E"/>
    <w:rsid w:val="005203E1"/>
    <w:rsid w:val="00526826"/>
    <w:rsid w:val="005359F9"/>
    <w:rsid w:val="00542065"/>
    <w:rsid w:val="00543689"/>
    <w:rsid w:val="00546CC8"/>
    <w:rsid w:val="0054789C"/>
    <w:rsid w:val="00557A0A"/>
    <w:rsid w:val="00562F1A"/>
    <w:rsid w:val="00563305"/>
    <w:rsid w:val="00566E3E"/>
    <w:rsid w:val="0056772F"/>
    <w:rsid w:val="00567E91"/>
    <w:rsid w:val="00567F9B"/>
    <w:rsid w:val="00575AE4"/>
    <w:rsid w:val="00577FC9"/>
    <w:rsid w:val="00581BAC"/>
    <w:rsid w:val="00591374"/>
    <w:rsid w:val="00594600"/>
    <w:rsid w:val="00594E99"/>
    <w:rsid w:val="005A0811"/>
    <w:rsid w:val="005A4028"/>
    <w:rsid w:val="005C49EF"/>
    <w:rsid w:val="005D03A5"/>
    <w:rsid w:val="005D31CC"/>
    <w:rsid w:val="005D5DDF"/>
    <w:rsid w:val="005D67B1"/>
    <w:rsid w:val="005D79EA"/>
    <w:rsid w:val="005E31D0"/>
    <w:rsid w:val="005F30EA"/>
    <w:rsid w:val="005F57D7"/>
    <w:rsid w:val="00600383"/>
    <w:rsid w:val="006006A6"/>
    <w:rsid w:val="006033BE"/>
    <w:rsid w:val="00611B0C"/>
    <w:rsid w:val="00612F83"/>
    <w:rsid w:val="00623B3B"/>
    <w:rsid w:val="00623E09"/>
    <w:rsid w:val="00626B97"/>
    <w:rsid w:val="00627FE6"/>
    <w:rsid w:val="00631FBA"/>
    <w:rsid w:val="00636D0F"/>
    <w:rsid w:val="00640CC4"/>
    <w:rsid w:val="00642263"/>
    <w:rsid w:val="00647F2E"/>
    <w:rsid w:val="0066094A"/>
    <w:rsid w:val="00666AA1"/>
    <w:rsid w:val="00675AB3"/>
    <w:rsid w:val="006842C5"/>
    <w:rsid w:val="00692D02"/>
    <w:rsid w:val="00693C8B"/>
    <w:rsid w:val="00697DF4"/>
    <w:rsid w:val="006A3993"/>
    <w:rsid w:val="006B54FE"/>
    <w:rsid w:val="006B62B5"/>
    <w:rsid w:val="006C02DB"/>
    <w:rsid w:val="006C3115"/>
    <w:rsid w:val="006C3D18"/>
    <w:rsid w:val="006C569B"/>
    <w:rsid w:val="006C592D"/>
    <w:rsid w:val="006C64FA"/>
    <w:rsid w:val="006C7CFF"/>
    <w:rsid w:val="006D74EE"/>
    <w:rsid w:val="006E5E25"/>
    <w:rsid w:val="006F3F1C"/>
    <w:rsid w:val="00700466"/>
    <w:rsid w:val="007119C2"/>
    <w:rsid w:val="007221A7"/>
    <w:rsid w:val="00726979"/>
    <w:rsid w:val="007277CA"/>
    <w:rsid w:val="0073314B"/>
    <w:rsid w:val="00740ACA"/>
    <w:rsid w:val="00744008"/>
    <w:rsid w:val="007458B3"/>
    <w:rsid w:val="007642CB"/>
    <w:rsid w:val="007666E3"/>
    <w:rsid w:val="0077424E"/>
    <w:rsid w:val="0078250B"/>
    <w:rsid w:val="00785B96"/>
    <w:rsid w:val="00786B5B"/>
    <w:rsid w:val="00790A5E"/>
    <w:rsid w:val="00791B04"/>
    <w:rsid w:val="00794497"/>
    <w:rsid w:val="00794C13"/>
    <w:rsid w:val="00796B5D"/>
    <w:rsid w:val="0079706B"/>
    <w:rsid w:val="007A5350"/>
    <w:rsid w:val="007C6444"/>
    <w:rsid w:val="007C6F63"/>
    <w:rsid w:val="007C77B1"/>
    <w:rsid w:val="007C7E74"/>
    <w:rsid w:val="007D1A3B"/>
    <w:rsid w:val="007D331C"/>
    <w:rsid w:val="007D76FE"/>
    <w:rsid w:val="00803329"/>
    <w:rsid w:val="00803B44"/>
    <w:rsid w:val="00812135"/>
    <w:rsid w:val="008160F1"/>
    <w:rsid w:val="00824374"/>
    <w:rsid w:val="008321B8"/>
    <w:rsid w:val="0084534A"/>
    <w:rsid w:val="0085464F"/>
    <w:rsid w:val="00855E90"/>
    <w:rsid w:val="00862379"/>
    <w:rsid w:val="00865336"/>
    <w:rsid w:val="008654A5"/>
    <w:rsid w:val="00867444"/>
    <w:rsid w:val="0087260B"/>
    <w:rsid w:val="008728CF"/>
    <w:rsid w:val="00874243"/>
    <w:rsid w:val="00874D0A"/>
    <w:rsid w:val="00874EE2"/>
    <w:rsid w:val="00882ABB"/>
    <w:rsid w:val="00890812"/>
    <w:rsid w:val="00890DD9"/>
    <w:rsid w:val="008974AF"/>
    <w:rsid w:val="008A2759"/>
    <w:rsid w:val="008A3173"/>
    <w:rsid w:val="008A6DC8"/>
    <w:rsid w:val="008A7A73"/>
    <w:rsid w:val="008B49B9"/>
    <w:rsid w:val="008B5200"/>
    <w:rsid w:val="008B5916"/>
    <w:rsid w:val="008B5DDF"/>
    <w:rsid w:val="008C14A3"/>
    <w:rsid w:val="008C275D"/>
    <w:rsid w:val="008C5362"/>
    <w:rsid w:val="008C5D6F"/>
    <w:rsid w:val="008C65FF"/>
    <w:rsid w:val="008D0EBD"/>
    <w:rsid w:val="008E02D4"/>
    <w:rsid w:val="008E34A6"/>
    <w:rsid w:val="008E5DD7"/>
    <w:rsid w:val="008E6B2A"/>
    <w:rsid w:val="008E7EDD"/>
    <w:rsid w:val="008F1056"/>
    <w:rsid w:val="009042C5"/>
    <w:rsid w:val="00916534"/>
    <w:rsid w:val="009209FA"/>
    <w:rsid w:val="0093657D"/>
    <w:rsid w:val="00950BCD"/>
    <w:rsid w:val="0095290C"/>
    <w:rsid w:val="00952A45"/>
    <w:rsid w:val="00954EA0"/>
    <w:rsid w:val="00957E53"/>
    <w:rsid w:val="00961A91"/>
    <w:rsid w:val="00971A81"/>
    <w:rsid w:val="00972A10"/>
    <w:rsid w:val="00992508"/>
    <w:rsid w:val="009976BD"/>
    <w:rsid w:val="009B6568"/>
    <w:rsid w:val="009C528E"/>
    <w:rsid w:val="009C6994"/>
    <w:rsid w:val="009D1682"/>
    <w:rsid w:val="009D584B"/>
    <w:rsid w:val="009E4524"/>
    <w:rsid w:val="009E5AD3"/>
    <w:rsid w:val="009E5BF1"/>
    <w:rsid w:val="009E6BBE"/>
    <w:rsid w:val="009F6450"/>
    <w:rsid w:val="009F721B"/>
    <w:rsid w:val="00A060F7"/>
    <w:rsid w:val="00A061E8"/>
    <w:rsid w:val="00A06BD4"/>
    <w:rsid w:val="00A07E5B"/>
    <w:rsid w:val="00A229EC"/>
    <w:rsid w:val="00A231B4"/>
    <w:rsid w:val="00A31BC9"/>
    <w:rsid w:val="00A3200B"/>
    <w:rsid w:val="00A430B4"/>
    <w:rsid w:val="00A43BAE"/>
    <w:rsid w:val="00A50241"/>
    <w:rsid w:val="00A723C7"/>
    <w:rsid w:val="00A800ED"/>
    <w:rsid w:val="00A818A0"/>
    <w:rsid w:val="00A84D3C"/>
    <w:rsid w:val="00A850B7"/>
    <w:rsid w:val="00A93A83"/>
    <w:rsid w:val="00A949F5"/>
    <w:rsid w:val="00A94BFA"/>
    <w:rsid w:val="00AA108B"/>
    <w:rsid w:val="00AA28E1"/>
    <w:rsid w:val="00AA7BB4"/>
    <w:rsid w:val="00AB46E3"/>
    <w:rsid w:val="00AB510E"/>
    <w:rsid w:val="00AD11CC"/>
    <w:rsid w:val="00AD427D"/>
    <w:rsid w:val="00AD5106"/>
    <w:rsid w:val="00AE1737"/>
    <w:rsid w:val="00AE5FA4"/>
    <w:rsid w:val="00AE6679"/>
    <w:rsid w:val="00AF0073"/>
    <w:rsid w:val="00AF0380"/>
    <w:rsid w:val="00AF05EB"/>
    <w:rsid w:val="00AF2141"/>
    <w:rsid w:val="00B000CA"/>
    <w:rsid w:val="00B0094A"/>
    <w:rsid w:val="00B0215B"/>
    <w:rsid w:val="00B02A10"/>
    <w:rsid w:val="00B03303"/>
    <w:rsid w:val="00B129E4"/>
    <w:rsid w:val="00B13F56"/>
    <w:rsid w:val="00B23922"/>
    <w:rsid w:val="00B25604"/>
    <w:rsid w:val="00B27562"/>
    <w:rsid w:val="00B27E15"/>
    <w:rsid w:val="00B31331"/>
    <w:rsid w:val="00B348F4"/>
    <w:rsid w:val="00B3601B"/>
    <w:rsid w:val="00B37D63"/>
    <w:rsid w:val="00B42001"/>
    <w:rsid w:val="00B45FE7"/>
    <w:rsid w:val="00B5020B"/>
    <w:rsid w:val="00B71F53"/>
    <w:rsid w:val="00B75D10"/>
    <w:rsid w:val="00B75DC4"/>
    <w:rsid w:val="00B77388"/>
    <w:rsid w:val="00B84439"/>
    <w:rsid w:val="00B93085"/>
    <w:rsid w:val="00B97575"/>
    <w:rsid w:val="00BA7BCB"/>
    <w:rsid w:val="00BC5E0E"/>
    <w:rsid w:val="00BC7001"/>
    <w:rsid w:val="00BD2801"/>
    <w:rsid w:val="00BD72C3"/>
    <w:rsid w:val="00BE2ABC"/>
    <w:rsid w:val="00BF2E64"/>
    <w:rsid w:val="00BF5F90"/>
    <w:rsid w:val="00BF75CE"/>
    <w:rsid w:val="00C1049F"/>
    <w:rsid w:val="00C2071B"/>
    <w:rsid w:val="00C219F8"/>
    <w:rsid w:val="00C21BC3"/>
    <w:rsid w:val="00C22EB0"/>
    <w:rsid w:val="00C26B00"/>
    <w:rsid w:val="00C27885"/>
    <w:rsid w:val="00C30046"/>
    <w:rsid w:val="00C44866"/>
    <w:rsid w:val="00C6262A"/>
    <w:rsid w:val="00C64957"/>
    <w:rsid w:val="00C76C8C"/>
    <w:rsid w:val="00C821C8"/>
    <w:rsid w:val="00C83BD2"/>
    <w:rsid w:val="00C963E1"/>
    <w:rsid w:val="00C977E6"/>
    <w:rsid w:val="00CA0D7B"/>
    <w:rsid w:val="00CA3F3D"/>
    <w:rsid w:val="00CB2973"/>
    <w:rsid w:val="00CB4362"/>
    <w:rsid w:val="00CB6E34"/>
    <w:rsid w:val="00CC137B"/>
    <w:rsid w:val="00CC2263"/>
    <w:rsid w:val="00CC62F0"/>
    <w:rsid w:val="00CC6358"/>
    <w:rsid w:val="00CE6D9C"/>
    <w:rsid w:val="00CF2727"/>
    <w:rsid w:val="00CF2D0E"/>
    <w:rsid w:val="00CF7988"/>
    <w:rsid w:val="00D1189A"/>
    <w:rsid w:val="00D17FDC"/>
    <w:rsid w:val="00D32796"/>
    <w:rsid w:val="00D32CB4"/>
    <w:rsid w:val="00D35C4A"/>
    <w:rsid w:val="00D50C27"/>
    <w:rsid w:val="00D510E7"/>
    <w:rsid w:val="00D55723"/>
    <w:rsid w:val="00D56341"/>
    <w:rsid w:val="00D61CF1"/>
    <w:rsid w:val="00D622D8"/>
    <w:rsid w:val="00D63EBA"/>
    <w:rsid w:val="00D6428B"/>
    <w:rsid w:val="00D642EE"/>
    <w:rsid w:val="00D655D1"/>
    <w:rsid w:val="00D65BD0"/>
    <w:rsid w:val="00D71E83"/>
    <w:rsid w:val="00D73C4B"/>
    <w:rsid w:val="00D76285"/>
    <w:rsid w:val="00D802E3"/>
    <w:rsid w:val="00D86307"/>
    <w:rsid w:val="00D86FEF"/>
    <w:rsid w:val="00D9182C"/>
    <w:rsid w:val="00D935F0"/>
    <w:rsid w:val="00D93DEF"/>
    <w:rsid w:val="00D96B54"/>
    <w:rsid w:val="00DA0B5E"/>
    <w:rsid w:val="00DA1EE9"/>
    <w:rsid w:val="00DA4D2E"/>
    <w:rsid w:val="00DA7699"/>
    <w:rsid w:val="00DB583F"/>
    <w:rsid w:val="00DB7C0E"/>
    <w:rsid w:val="00DC3B68"/>
    <w:rsid w:val="00DC3BE4"/>
    <w:rsid w:val="00DC6EE4"/>
    <w:rsid w:val="00DD070A"/>
    <w:rsid w:val="00DD15A2"/>
    <w:rsid w:val="00DD4AEA"/>
    <w:rsid w:val="00DE01B3"/>
    <w:rsid w:val="00DE1995"/>
    <w:rsid w:val="00DF67F6"/>
    <w:rsid w:val="00E01482"/>
    <w:rsid w:val="00E01C08"/>
    <w:rsid w:val="00E0232D"/>
    <w:rsid w:val="00E03573"/>
    <w:rsid w:val="00E04EED"/>
    <w:rsid w:val="00E06EFF"/>
    <w:rsid w:val="00E144E9"/>
    <w:rsid w:val="00E2049B"/>
    <w:rsid w:val="00E24F08"/>
    <w:rsid w:val="00E2588F"/>
    <w:rsid w:val="00E31916"/>
    <w:rsid w:val="00E35A82"/>
    <w:rsid w:val="00E369C4"/>
    <w:rsid w:val="00E40854"/>
    <w:rsid w:val="00E47ACE"/>
    <w:rsid w:val="00E5057B"/>
    <w:rsid w:val="00E558CE"/>
    <w:rsid w:val="00E617A5"/>
    <w:rsid w:val="00E66C6B"/>
    <w:rsid w:val="00E71F72"/>
    <w:rsid w:val="00E76082"/>
    <w:rsid w:val="00E801F3"/>
    <w:rsid w:val="00E80B55"/>
    <w:rsid w:val="00E91624"/>
    <w:rsid w:val="00E93855"/>
    <w:rsid w:val="00EA2366"/>
    <w:rsid w:val="00EA3FD3"/>
    <w:rsid w:val="00EB2577"/>
    <w:rsid w:val="00EB29C7"/>
    <w:rsid w:val="00EB44E2"/>
    <w:rsid w:val="00EB48AF"/>
    <w:rsid w:val="00EB48CE"/>
    <w:rsid w:val="00EC40B6"/>
    <w:rsid w:val="00ED05EE"/>
    <w:rsid w:val="00ED3092"/>
    <w:rsid w:val="00ED47C7"/>
    <w:rsid w:val="00EF52A0"/>
    <w:rsid w:val="00EF6F28"/>
    <w:rsid w:val="00EF73CD"/>
    <w:rsid w:val="00F00679"/>
    <w:rsid w:val="00F00EF5"/>
    <w:rsid w:val="00F0193C"/>
    <w:rsid w:val="00F06A90"/>
    <w:rsid w:val="00F06E60"/>
    <w:rsid w:val="00F11756"/>
    <w:rsid w:val="00F17207"/>
    <w:rsid w:val="00F21147"/>
    <w:rsid w:val="00F211E5"/>
    <w:rsid w:val="00F2168B"/>
    <w:rsid w:val="00F22EFB"/>
    <w:rsid w:val="00F2414E"/>
    <w:rsid w:val="00F31A32"/>
    <w:rsid w:val="00F439D7"/>
    <w:rsid w:val="00F6029C"/>
    <w:rsid w:val="00F64EB9"/>
    <w:rsid w:val="00F74FF5"/>
    <w:rsid w:val="00F77194"/>
    <w:rsid w:val="00F7765B"/>
    <w:rsid w:val="00F84C4D"/>
    <w:rsid w:val="00F923D9"/>
    <w:rsid w:val="00F9686F"/>
    <w:rsid w:val="00FA1DE7"/>
    <w:rsid w:val="00FA4B4A"/>
    <w:rsid w:val="00FA6C52"/>
    <w:rsid w:val="00FA7F10"/>
    <w:rsid w:val="00FB1A60"/>
    <w:rsid w:val="00FB21BC"/>
    <w:rsid w:val="00FB69BE"/>
    <w:rsid w:val="00FC0A7A"/>
    <w:rsid w:val="00FC5858"/>
    <w:rsid w:val="00FD0A46"/>
    <w:rsid w:val="00FD0BCF"/>
    <w:rsid w:val="00FD2F8C"/>
    <w:rsid w:val="00FD3D24"/>
    <w:rsid w:val="00FD7964"/>
    <w:rsid w:val="00FE05E5"/>
    <w:rsid w:val="00FF0D2D"/>
    <w:rsid w:val="00FF146E"/>
    <w:rsid w:val="00FF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 o:allowoverlap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D85B96A"/>
  <w15:chartTrackingRefBased/>
  <w15:docId w15:val="{6F3DF880-0B57-4B88-A55A-289A7C63E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E64"/>
    <w:rPr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0330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qFormat/>
    <w:rsid w:val="00874D0A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76EC5"/>
    <w:rPr>
      <w:rFonts w:ascii="Lucida Grande" w:hAnsi="Lucida Grande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76EC5"/>
    <w:rPr>
      <w:rFonts w:ascii="Lucida Grande" w:hAnsi="Lucida Grande" w:cs="Lucida Grande"/>
      <w:sz w:val="18"/>
      <w:szCs w:val="18"/>
    </w:rPr>
  </w:style>
  <w:style w:type="paragraph" w:customStyle="1" w:styleId="adreces">
    <w:name w:val="adreces"/>
    <w:basedOn w:val="Normal"/>
    <w:qFormat/>
    <w:rsid w:val="00E2049B"/>
    <w:rPr>
      <w:rFonts w:ascii="Eurostile LT Demi" w:hAnsi="Eurostile LT Demi"/>
      <w:sz w:val="16"/>
    </w:rPr>
  </w:style>
  <w:style w:type="paragraph" w:styleId="Encabezado">
    <w:name w:val="header"/>
    <w:basedOn w:val="Normal"/>
    <w:link w:val="EncabezadoCar"/>
    <w:uiPriority w:val="99"/>
    <w:unhideWhenUsed/>
    <w:rsid w:val="00A84D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4D3C"/>
  </w:style>
  <w:style w:type="paragraph" w:styleId="Piedepgina">
    <w:name w:val="footer"/>
    <w:basedOn w:val="Normal"/>
    <w:link w:val="PiedepginaCar"/>
    <w:uiPriority w:val="99"/>
    <w:unhideWhenUsed/>
    <w:rsid w:val="00A84D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4D3C"/>
  </w:style>
  <w:style w:type="character" w:styleId="Hipervnculo">
    <w:name w:val="Hyperlink"/>
    <w:uiPriority w:val="99"/>
    <w:unhideWhenUsed/>
    <w:rsid w:val="009E5BF1"/>
    <w:rPr>
      <w:color w:val="0563C1"/>
      <w:u w:val="single"/>
    </w:rPr>
  </w:style>
  <w:style w:type="character" w:styleId="CitaHTML">
    <w:name w:val="HTML Cite"/>
    <w:uiPriority w:val="99"/>
    <w:semiHidden/>
    <w:unhideWhenUsed/>
    <w:rsid w:val="00C22EB0"/>
    <w:rPr>
      <w:i/>
      <w:iCs/>
    </w:rPr>
  </w:style>
  <w:style w:type="character" w:styleId="Hipervnculovisitado">
    <w:name w:val="FollowedHyperlink"/>
    <w:uiPriority w:val="99"/>
    <w:semiHidden/>
    <w:unhideWhenUsed/>
    <w:rsid w:val="00BC7001"/>
    <w:rPr>
      <w:color w:val="954F72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CE6D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conformatoprevioCar">
    <w:name w:val="HTML con formato previo Car"/>
    <w:link w:val="HTMLconformatoprevio"/>
    <w:uiPriority w:val="99"/>
    <w:rsid w:val="00CE6D9C"/>
    <w:rPr>
      <w:rFonts w:ascii="Courier New" w:eastAsia="Times New Roman" w:hAnsi="Courier New" w:cs="Courier New"/>
    </w:rPr>
  </w:style>
  <w:style w:type="character" w:customStyle="1" w:styleId="y2iqfc">
    <w:name w:val="y2iqfc"/>
    <w:rsid w:val="004A44DD"/>
  </w:style>
  <w:style w:type="table" w:styleId="Tablaconcuadrcula">
    <w:name w:val="Table Grid"/>
    <w:basedOn w:val="Tablanormal"/>
    <w:uiPriority w:val="59"/>
    <w:rsid w:val="00240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uiPriority w:val="9"/>
    <w:rsid w:val="00874D0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hiddengrammarerror">
    <w:name w:val="hiddengrammarerror"/>
    <w:rsid w:val="006B54FE"/>
  </w:style>
  <w:style w:type="character" w:customStyle="1" w:styleId="hiddenspellerror">
    <w:name w:val="hiddenspellerror"/>
    <w:rsid w:val="006B54FE"/>
  </w:style>
  <w:style w:type="paragraph" w:styleId="Prrafodelista">
    <w:name w:val="List Paragraph"/>
    <w:basedOn w:val="Normal"/>
    <w:uiPriority w:val="34"/>
    <w:qFormat/>
    <w:rsid w:val="008653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fi-FI" w:eastAsia="en-US"/>
    </w:rPr>
  </w:style>
  <w:style w:type="paragraph" w:customStyle="1" w:styleId="Default">
    <w:name w:val="Default"/>
    <w:rsid w:val="00865336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865336"/>
    <w:pPr>
      <w:spacing w:before="100" w:beforeAutospacing="1" w:after="100" w:afterAutospacing="1"/>
    </w:pPr>
    <w:rPr>
      <w:rFonts w:ascii="Times New Roman" w:eastAsia="Times New Roman" w:hAnsi="Times New Roman"/>
      <w:lang w:val="es-ES"/>
    </w:rPr>
  </w:style>
  <w:style w:type="character" w:styleId="nfasis">
    <w:name w:val="Emphasis"/>
    <w:basedOn w:val="Fuentedeprrafopredeter"/>
    <w:uiPriority w:val="20"/>
    <w:qFormat/>
    <w:rsid w:val="00865336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B0330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B0330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330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op@uv.e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ebges.uv.es/uvEntreuWeb/menu.jsp?idtramite=EXPSOLP2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los\AppData\Local\Microsoft\Windows\Temporary%20Internet%20Files\Content.Outlook\5M3ND0P5\internacional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8C7979-E1EF-493B-8B71-C0DA00867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internacional.dot</Template>
  <TotalTime>171</TotalTime>
  <Pages>9</Pages>
  <Words>893</Words>
  <Characters>4913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UVEG</Company>
  <LinksUpToDate>false</LinksUpToDate>
  <CharactersWithSpaces>5795</CharactersWithSpaces>
  <SharedDoc>false</SharedDoc>
  <HLinks>
    <vt:vector size="90" baseType="variant">
      <vt:variant>
        <vt:i4>2228269</vt:i4>
      </vt:variant>
      <vt:variant>
        <vt:i4>18</vt:i4>
      </vt:variant>
      <vt:variant>
        <vt:i4>0</vt:i4>
      </vt:variant>
      <vt:variant>
        <vt:i4>5</vt:i4>
      </vt:variant>
      <vt:variant>
        <vt:lpwstr>http://links.uv.es/qbf2qd6</vt:lpwstr>
      </vt:variant>
      <vt:variant>
        <vt:lpwstr/>
      </vt:variant>
      <vt:variant>
        <vt:i4>2949146</vt:i4>
      </vt:variant>
      <vt:variant>
        <vt:i4>15</vt:i4>
      </vt:variant>
      <vt:variant>
        <vt:i4>0</vt:i4>
      </vt:variant>
      <vt:variant>
        <vt:i4>5</vt:i4>
      </vt:variant>
      <vt:variant>
        <vt:lpwstr>mailto:lopd@uv.es</vt:lpwstr>
      </vt:variant>
      <vt:variant>
        <vt:lpwstr/>
      </vt:variant>
      <vt:variant>
        <vt:i4>15597685</vt:i4>
      </vt:variant>
      <vt:variant>
        <vt:i4>12</vt:i4>
      </vt:variant>
      <vt:variant>
        <vt:i4>0</vt:i4>
      </vt:variant>
      <vt:variant>
        <vt:i4>5</vt:i4>
      </vt:variant>
      <vt:variant>
        <vt:lpwstr>http://www.uv.es/transparència</vt:lpwstr>
      </vt:variant>
      <vt:variant>
        <vt:lpwstr/>
      </vt:variant>
      <vt:variant>
        <vt:i4>2949146</vt:i4>
      </vt:variant>
      <vt:variant>
        <vt:i4>9</vt:i4>
      </vt:variant>
      <vt:variant>
        <vt:i4>0</vt:i4>
      </vt:variant>
      <vt:variant>
        <vt:i4>5</vt:i4>
      </vt:variant>
      <vt:variant>
        <vt:lpwstr>mailto:lopd@uv.es</vt:lpwstr>
      </vt:variant>
      <vt:variant>
        <vt:lpwstr/>
      </vt:variant>
      <vt:variant>
        <vt:i4>6094855</vt:i4>
      </vt:variant>
      <vt:variant>
        <vt:i4>6</vt:i4>
      </vt:variant>
      <vt:variant>
        <vt:i4>0</vt:i4>
      </vt:variant>
      <vt:variant>
        <vt:i4>5</vt:i4>
      </vt:variant>
      <vt:variant>
        <vt:lpwstr>http://www.tauler.uv.es/</vt:lpwstr>
      </vt:variant>
      <vt:variant>
        <vt:lpwstr/>
      </vt:variant>
      <vt:variant>
        <vt:i4>851979</vt:i4>
      </vt:variant>
      <vt:variant>
        <vt:i4>3</vt:i4>
      </vt:variant>
      <vt:variant>
        <vt:i4>0</vt:i4>
      </vt:variant>
      <vt:variant>
        <vt:i4>5</vt:i4>
      </vt:variant>
      <vt:variant>
        <vt:lpwstr>https://mobilitat.uv.es/</vt:lpwstr>
      </vt:variant>
      <vt:variant>
        <vt:lpwstr/>
      </vt:variant>
      <vt:variant>
        <vt:i4>4194420</vt:i4>
      </vt:variant>
      <vt:variant>
        <vt:i4>0</vt:i4>
      </vt:variant>
      <vt:variant>
        <vt:i4>0</vt:i4>
      </vt:variant>
      <vt:variant>
        <vt:i4>5</vt:i4>
      </vt:variant>
      <vt:variant>
        <vt:lpwstr>https://www.uv.es/webrelint/1_Programa_Erasmus_Estudis/1_1_Outgoing/1_1_4_Beques_i_dotacio_economica/2024-2025/Erasmus_Viaje_Ecologico_2024_25</vt:lpwstr>
      </vt:variant>
      <vt:variant>
        <vt:lpwstr/>
      </vt:variant>
      <vt:variant>
        <vt:i4>7536736</vt:i4>
      </vt:variant>
      <vt:variant>
        <vt:i4>21</vt:i4>
      </vt:variant>
      <vt:variant>
        <vt:i4>0</vt:i4>
      </vt:variant>
      <vt:variant>
        <vt:i4>5</vt:i4>
      </vt:variant>
      <vt:variant>
        <vt:lpwstr>http://www.uv.es/relint</vt:lpwstr>
      </vt:variant>
      <vt:variant>
        <vt:lpwstr/>
      </vt:variant>
      <vt:variant>
        <vt:i4>3211281</vt:i4>
      </vt:variant>
      <vt:variant>
        <vt:i4>18</vt:i4>
      </vt:variant>
      <vt:variant>
        <vt:i4>0</vt:i4>
      </vt:variant>
      <vt:variant>
        <vt:i4>5</vt:i4>
      </vt:variant>
      <vt:variant>
        <vt:lpwstr>mailto:vicerec.internacional.cooperacio@uv.es</vt:lpwstr>
      </vt:variant>
      <vt:variant>
        <vt:lpwstr/>
      </vt:variant>
      <vt:variant>
        <vt:i4>7536736</vt:i4>
      </vt:variant>
      <vt:variant>
        <vt:i4>15</vt:i4>
      </vt:variant>
      <vt:variant>
        <vt:i4>0</vt:i4>
      </vt:variant>
      <vt:variant>
        <vt:i4>5</vt:i4>
      </vt:variant>
      <vt:variant>
        <vt:lpwstr>http://www.uv.es/relint</vt:lpwstr>
      </vt:variant>
      <vt:variant>
        <vt:lpwstr/>
      </vt:variant>
      <vt:variant>
        <vt:i4>3211281</vt:i4>
      </vt:variant>
      <vt:variant>
        <vt:i4>12</vt:i4>
      </vt:variant>
      <vt:variant>
        <vt:i4>0</vt:i4>
      </vt:variant>
      <vt:variant>
        <vt:i4>5</vt:i4>
      </vt:variant>
      <vt:variant>
        <vt:lpwstr>mailto:vicerec.internacional.cooperacio@uv.es</vt:lpwstr>
      </vt:variant>
      <vt:variant>
        <vt:lpwstr/>
      </vt:variant>
      <vt:variant>
        <vt:i4>7536736</vt:i4>
      </vt:variant>
      <vt:variant>
        <vt:i4>9</vt:i4>
      </vt:variant>
      <vt:variant>
        <vt:i4>0</vt:i4>
      </vt:variant>
      <vt:variant>
        <vt:i4>5</vt:i4>
      </vt:variant>
      <vt:variant>
        <vt:lpwstr>http://www.uv.es/relint</vt:lpwstr>
      </vt:variant>
      <vt:variant>
        <vt:lpwstr/>
      </vt:variant>
      <vt:variant>
        <vt:i4>3211281</vt:i4>
      </vt:variant>
      <vt:variant>
        <vt:i4>6</vt:i4>
      </vt:variant>
      <vt:variant>
        <vt:i4>0</vt:i4>
      </vt:variant>
      <vt:variant>
        <vt:i4>5</vt:i4>
      </vt:variant>
      <vt:variant>
        <vt:lpwstr>mailto:vicerec.internacional.cooperacio@uv.es</vt:lpwstr>
      </vt:variant>
      <vt:variant>
        <vt:lpwstr/>
      </vt:variant>
      <vt:variant>
        <vt:i4>7536736</vt:i4>
      </vt:variant>
      <vt:variant>
        <vt:i4>3</vt:i4>
      </vt:variant>
      <vt:variant>
        <vt:i4>0</vt:i4>
      </vt:variant>
      <vt:variant>
        <vt:i4>5</vt:i4>
      </vt:variant>
      <vt:variant>
        <vt:lpwstr>http://www.uv.es/relint</vt:lpwstr>
      </vt:variant>
      <vt:variant>
        <vt:lpwstr/>
      </vt:variant>
      <vt:variant>
        <vt:i4>3211281</vt:i4>
      </vt:variant>
      <vt:variant>
        <vt:i4>0</vt:i4>
      </vt:variant>
      <vt:variant>
        <vt:i4>0</vt:i4>
      </vt:variant>
      <vt:variant>
        <vt:i4>5</vt:i4>
      </vt:variant>
      <vt:variant>
        <vt:lpwstr>mailto:vicerec.internacional.cooperacio@uv.es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cp:lastModifiedBy>Paula Sabater Pavia</cp:lastModifiedBy>
  <cp:revision>11</cp:revision>
  <cp:lastPrinted>2024-06-03T10:43:00Z</cp:lastPrinted>
  <dcterms:created xsi:type="dcterms:W3CDTF">2024-06-27T09:58:00Z</dcterms:created>
  <dcterms:modified xsi:type="dcterms:W3CDTF">2024-11-12T12:15:00Z</dcterms:modified>
</cp:coreProperties>
</file>