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31B16" w14:textId="77777777" w:rsidR="00EC41D6" w:rsidRPr="00E24240" w:rsidRDefault="00EC41D6" w:rsidP="00EC41D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  <w:lang w:val="es-ES"/>
        </w:rPr>
      </w:pPr>
      <w:r w:rsidRPr="00E24240">
        <w:rPr>
          <w:rFonts w:asciiTheme="minorHAnsi" w:hAnsiTheme="minorHAnsi" w:cstheme="minorHAnsi"/>
          <w:b/>
          <w:color w:val="auto"/>
          <w:sz w:val="28"/>
          <w:szCs w:val="28"/>
          <w:lang w:val="es-ES"/>
        </w:rPr>
        <w:t>Anexo III Memoria descriptiva de la acción formativa</w:t>
      </w:r>
    </w:p>
    <w:p w14:paraId="17F3028C" w14:textId="7B4218E9" w:rsidR="00EC41D6" w:rsidRPr="00137285" w:rsidRDefault="00EC41D6" w:rsidP="00EC41D6">
      <w:pPr>
        <w:jc w:val="center"/>
        <w:rPr>
          <w:rFonts w:ascii="Calibri" w:hAnsi="Calibri" w:cs="Calibri"/>
          <w:b/>
          <w:bCs/>
          <w:color w:val="2E74B5" w:themeColor="accent1" w:themeShade="BF"/>
        </w:rPr>
      </w:pPr>
      <w:r w:rsidRPr="00137285">
        <w:rPr>
          <w:rFonts w:ascii="Calibri" w:eastAsia="Times New Roman" w:hAnsi="Calibri" w:cs="Calibri"/>
          <w:b/>
          <w:bCs/>
          <w:color w:val="2E74B5" w:themeColor="accent1" w:themeShade="BF"/>
        </w:rPr>
        <w:t>Convocatoria de ayudas Cátedra UNESCO para acciones de Educación para el Desarrollo, Ciudadanía Global y Sensibilización para el curso académico 202</w:t>
      </w:r>
      <w:r w:rsidR="00A934D2">
        <w:rPr>
          <w:rFonts w:ascii="Calibri" w:eastAsia="Times New Roman" w:hAnsi="Calibri" w:cs="Calibri"/>
          <w:b/>
          <w:bCs/>
          <w:color w:val="2E74B5" w:themeColor="accent1" w:themeShade="BF"/>
        </w:rPr>
        <w:t>6</w:t>
      </w:r>
      <w:r w:rsidRPr="00137285">
        <w:rPr>
          <w:rFonts w:ascii="Calibri" w:eastAsia="Times New Roman" w:hAnsi="Calibri" w:cs="Calibri"/>
          <w:b/>
          <w:bCs/>
          <w:color w:val="2E74B5" w:themeColor="accent1" w:themeShade="BF"/>
        </w:rPr>
        <w:t>-202</w:t>
      </w:r>
      <w:r w:rsidR="00A934D2">
        <w:rPr>
          <w:rFonts w:ascii="Calibri" w:eastAsia="Times New Roman" w:hAnsi="Calibri" w:cs="Calibri"/>
          <w:b/>
          <w:bCs/>
          <w:color w:val="2E74B5" w:themeColor="accent1" w:themeShade="BF"/>
        </w:rPr>
        <w:t>7</w:t>
      </w:r>
    </w:p>
    <w:p w14:paraId="53229B59" w14:textId="77777777" w:rsidR="00137285" w:rsidRDefault="00137285" w:rsidP="00EC41D6">
      <w:pPr>
        <w:pStyle w:val="Default"/>
        <w:spacing w:line="276" w:lineRule="auto"/>
        <w:jc w:val="center"/>
        <w:rPr>
          <w:rFonts w:asciiTheme="minorHAnsi" w:hAnsiTheme="minorHAnsi" w:cstheme="minorHAnsi"/>
          <w:i/>
          <w:color w:val="auto"/>
          <w:sz w:val="20"/>
          <w:szCs w:val="20"/>
          <w:lang w:val="es-ES"/>
        </w:rPr>
      </w:pPr>
    </w:p>
    <w:p w14:paraId="60B56962" w14:textId="0D961EA7" w:rsidR="00EC41D6" w:rsidRPr="00E24240" w:rsidRDefault="00EC41D6" w:rsidP="00EC41D6">
      <w:pPr>
        <w:pStyle w:val="Default"/>
        <w:spacing w:line="276" w:lineRule="auto"/>
        <w:jc w:val="center"/>
        <w:rPr>
          <w:rFonts w:asciiTheme="minorHAnsi" w:hAnsiTheme="minorHAnsi" w:cstheme="minorHAnsi"/>
          <w:i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i/>
          <w:color w:val="auto"/>
          <w:sz w:val="20"/>
          <w:szCs w:val="20"/>
          <w:lang w:val="es-ES"/>
        </w:rPr>
        <w:t>Formato libre, pueden añadirse espacios</w:t>
      </w:r>
    </w:p>
    <w:p w14:paraId="2A98BB1B" w14:textId="77777777" w:rsidR="00EC41D6" w:rsidRPr="00E24240" w:rsidRDefault="00EC41D6" w:rsidP="00EC41D6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</w:p>
    <w:p w14:paraId="404EC0DE" w14:textId="603867EB" w:rsidR="00EC41D6" w:rsidRPr="00E24240" w:rsidRDefault="00EC41D6" w:rsidP="00EC41D6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  <w:t>Equipo participante en la acción formativa, en caso de participación colectiva</w:t>
      </w:r>
      <w:r w:rsidR="00732E0A"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  <w:t>.</w:t>
      </w:r>
    </w:p>
    <w:p w14:paraId="2849D81F" w14:textId="77777777" w:rsidR="00EC41D6" w:rsidRPr="00E24240" w:rsidRDefault="00EC41D6" w:rsidP="00EC41D6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p w14:paraId="33F4DE13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Apellidos, nombre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53F85D50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Cuerpo/Categoría/Escala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7A209ACE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Departamento/Servicio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4FDFBB62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E-m</w:t>
      </w: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ail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552483D4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p w14:paraId="74E24510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Apellidos, nombre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278069FB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Cuerpo/Categoría/Escala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046E7CB5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Departamento/Servicio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1DB2D9EA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E-m</w:t>
      </w: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ail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715E9549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p w14:paraId="549202F6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Apellidos, nombre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00887183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Cuerpo/Categoría/Escala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0D774F69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Departamento/Servicio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352E380D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E-m</w:t>
      </w: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ail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492925F3" w14:textId="77777777" w:rsidR="00EC41D6" w:rsidRPr="00E24240" w:rsidRDefault="00EC41D6" w:rsidP="00EC41D6">
      <w:pPr>
        <w:ind w:left="284"/>
        <w:jc w:val="both"/>
        <w:rPr>
          <w:rFonts w:cstheme="minorHAnsi"/>
          <w:sz w:val="20"/>
          <w:szCs w:val="20"/>
        </w:rPr>
      </w:pPr>
    </w:p>
    <w:p w14:paraId="4AA1A797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Apellidos, nombre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36A738F4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Cuerpo/Categoría/Escala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4840AE19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Departamento/Servicio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7463DD87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E-m</w:t>
      </w: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ail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36368C30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p w14:paraId="65ACE8EC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Apellidos, nombre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35709D9F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Cuerpo/Categoría/Escala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3C5BA837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Departamento/Servicio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23511C73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E-m</w:t>
      </w: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ail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79BD32C7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p w14:paraId="6A51F5AD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Apellidos, nombre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654AD193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Cuerpo/Categoría/Escala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0256EB8B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Departamento/Servicio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5B96DFA1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E-m</w:t>
      </w: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ail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460DFCCE" w14:textId="77777777" w:rsidR="00EC41D6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p w14:paraId="21A84919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Apellidos, nombre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50090AE3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Cuerpo/Categoría/Escala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05F39942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Departamento/Servicio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6D4B36F1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E-m</w:t>
      </w: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ail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79879DB4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p w14:paraId="62BA00CB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Apellidos, nombre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14BD5613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Cuerpo/Categoría/Escala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3E9BC0B6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Departamento/Servicio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783CED97" w14:textId="77777777" w:rsidR="00EC41D6" w:rsidRPr="00E24240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E-m</w:t>
      </w:r>
      <w:r w:rsidRPr="00E24240">
        <w:rPr>
          <w:rFonts w:asciiTheme="minorHAnsi" w:hAnsiTheme="minorHAnsi" w:cstheme="minorHAnsi"/>
          <w:color w:val="auto"/>
          <w:sz w:val="20"/>
          <w:szCs w:val="20"/>
          <w:lang w:val="es-ES"/>
        </w:rPr>
        <w:t>ail</w:t>
      </w:r>
      <w:r>
        <w:rPr>
          <w:rFonts w:asciiTheme="minorHAnsi" w:hAnsiTheme="minorHAnsi" w:cstheme="minorHAnsi"/>
          <w:color w:val="auto"/>
          <w:sz w:val="20"/>
          <w:szCs w:val="20"/>
          <w:lang w:val="es-ES"/>
        </w:rPr>
        <w:t>:</w:t>
      </w:r>
    </w:p>
    <w:p w14:paraId="5473B423" w14:textId="71AE8563" w:rsidR="00EC41D6" w:rsidRDefault="00EC41D6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p w14:paraId="4F4021EC" w14:textId="77777777" w:rsidR="00137285" w:rsidRPr="00E24240" w:rsidRDefault="00137285" w:rsidP="00EC41D6">
      <w:pPr>
        <w:pStyle w:val="Default"/>
        <w:ind w:left="284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p w14:paraId="75D28D56" w14:textId="1BAF4940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  <w:lastRenderedPageBreak/>
        <w:t>Descripción</w:t>
      </w:r>
      <w:r w:rsidR="00732E0A"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  <w:t>.</w:t>
      </w:r>
    </w:p>
    <w:p w14:paraId="2985084A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6F9BD606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486E8789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53526736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B4E77A8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2C51373B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42C0AC0C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74952B7D" w14:textId="05C618BA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Antecedentes (o memoria de actividades relacionadas con la cooperación al desarrollo de la/s persona/s que presenta/n la candidatura)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19B2402A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66545882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4CD4577B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092CE4E0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A551B07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4DFA911E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209E00DF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68941DBC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545B461" w14:textId="462147A3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Informe de pertinencia de la actividad propuesta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2E25A31D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74EF5A03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D5D1410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6D75DBE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5F33F0C7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66A8E951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790BBF42" w14:textId="34128912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Objetivos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52B54A53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0FF13C07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3498A545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5F0921E7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7C6692F3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06207409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26102535" w14:textId="1C20DEDD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Actividades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547034F9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6FAD22AD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6018281A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9C764F5" w14:textId="77777777" w:rsidR="00EC41D6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178D9FB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644F36E4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4DF9B852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0021066C" w14:textId="0C971C2F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Cronograma de ejecución de la iniciativa o proyecto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0E000E8A" w14:textId="77777777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</w:p>
    <w:p w14:paraId="333A8B8B" w14:textId="77777777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</w:p>
    <w:p w14:paraId="6808194F" w14:textId="77777777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</w:p>
    <w:p w14:paraId="19BFD87F" w14:textId="77777777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</w:p>
    <w:p w14:paraId="6FE15015" w14:textId="77777777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</w:p>
    <w:p w14:paraId="31CA2E90" w14:textId="77777777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</w:p>
    <w:p w14:paraId="34692ABF" w14:textId="77777777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</w:p>
    <w:p w14:paraId="4199B276" w14:textId="77777777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</w:p>
    <w:p w14:paraId="1A776A0E" w14:textId="77777777" w:rsidR="00CA0437" w:rsidRDefault="00CA0437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</w:p>
    <w:p w14:paraId="406020E0" w14:textId="675A9E4A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</w:pPr>
      <w:r w:rsidRPr="00E24240">
        <w:rPr>
          <w:rFonts w:asciiTheme="minorHAnsi" w:hAnsiTheme="minorHAnsi" w:cstheme="minorHAnsi"/>
          <w:b/>
          <w:color w:val="auto"/>
          <w:sz w:val="20"/>
          <w:szCs w:val="20"/>
          <w:lang w:val="es-ES"/>
        </w:rPr>
        <w:lastRenderedPageBreak/>
        <w:t>Objetivo/s y metas de Desarrollo Sostenible, Líneas de acción V Plan Director.</w:t>
      </w:r>
    </w:p>
    <w:p w14:paraId="42D9FA35" w14:textId="77777777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4"/>
        <w:gridCol w:w="3399"/>
        <w:gridCol w:w="4525"/>
      </w:tblGrid>
      <w:tr w:rsidR="00EC41D6" w:rsidRPr="00E24240" w14:paraId="389B9EEA" w14:textId="77777777" w:rsidTr="00B2553D">
        <w:tc>
          <w:tcPr>
            <w:tcW w:w="562" w:type="dxa"/>
          </w:tcPr>
          <w:p w14:paraId="3F608C02" w14:textId="77777777" w:rsidR="00EC41D6" w:rsidRPr="00E24240" w:rsidRDefault="00EC41D6" w:rsidP="00B255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  <w:r w:rsidRPr="00E24240"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  <w:t>ODS</w:t>
            </w:r>
          </w:p>
        </w:tc>
        <w:tc>
          <w:tcPr>
            <w:tcW w:w="3402" w:type="dxa"/>
          </w:tcPr>
          <w:p w14:paraId="75E810E0" w14:textId="77777777" w:rsidR="00EC41D6" w:rsidRPr="00E24240" w:rsidRDefault="00EC41D6" w:rsidP="00B255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  <w:r w:rsidRPr="00E24240"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  <w:t>Meta ODS</w:t>
            </w:r>
          </w:p>
        </w:tc>
        <w:tc>
          <w:tcPr>
            <w:tcW w:w="4530" w:type="dxa"/>
          </w:tcPr>
          <w:p w14:paraId="62DC4DA5" w14:textId="77777777" w:rsidR="00EC41D6" w:rsidRPr="00E24240" w:rsidRDefault="00EC41D6" w:rsidP="00B255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  <w:r w:rsidRPr="00E24240"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  <w:t>Línea de acción V Plan Director</w:t>
            </w:r>
          </w:p>
        </w:tc>
      </w:tr>
      <w:tr w:rsidR="00EC41D6" w:rsidRPr="00E24240" w14:paraId="6E024D46" w14:textId="77777777" w:rsidTr="00B2553D">
        <w:tc>
          <w:tcPr>
            <w:tcW w:w="562" w:type="dxa"/>
          </w:tcPr>
          <w:p w14:paraId="452C4708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14:paraId="4EADD772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4530" w:type="dxa"/>
          </w:tcPr>
          <w:p w14:paraId="7E2F0C93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</w:tr>
      <w:tr w:rsidR="00EC41D6" w:rsidRPr="00E24240" w14:paraId="6993035F" w14:textId="77777777" w:rsidTr="00B2553D">
        <w:tc>
          <w:tcPr>
            <w:tcW w:w="562" w:type="dxa"/>
          </w:tcPr>
          <w:p w14:paraId="695B6998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14:paraId="72EECD19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4530" w:type="dxa"/>
          </w:tcPr>
          <w:p w14:paraId="4E3F32F7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</w:tr>
      <w:tr w:rsidR="00EC41D6" w:rsidRPr="00E24240" w14:paraId="717A1E3A" w14:textId="77777777" w:rsidTr="00B2553D">
        <w:tc>
          <w:tcPr>
            <w:tcW w:w="562" w:type="dxa"/>
          </w:tcPr>
          <w:p w14:paraId="47F544F4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14:paraId="27631EA2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4530" w:type="dxa"/>
          </w:tcPr>
          <w:p w14:paraId="209AE619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</w:tr>
      <w:tr w:rsidR="00EC41D6" w:rsidRPr="00E24240" w14:paraId="39E52638" w14:textId="77777777" w:rsidTr="00B2553D">
        <w:tc>
          <w:tcPr>
            <w:tcW w:w="562" w:type="dxa"/>
          </w:tcPr>
          <w:p w14:paraId="74E68C68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14:paraId="4BA55D01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4530" w:type="dxa"/>
          </w:tcPr>
          <w:p w14:paraId="21EDC682" w14:textId="77777777" w:rsidR="00EC41D6" w:rsidRPr="00E24240" w:rsidRDefault="00EC41D6" w:rsidP="00B255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s-ES"/>
              </w:rPr>
            </w:pPr>
          </w:p>
        </w:tc>
      </w:tr>
    </w:tbl>
    <w:p w14:paraId="26F806A4" w14:textId="77777777" w:rsidR="00EC41D6" w:rsidRPr="00E24240" w:rsidRDefault="00EC41D6" w:rsidP="00EC41D6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val="es-ES"/>
        </w:rPr>
      </w:pPr>
    </w:p>
    <w:p w14:paraId="14238252" w14:textId="135A5C64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Evaluación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314B34DE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2D380184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589EE8C3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63546970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385DDD68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0403B1F5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CCEA8F2" w14:textId="559A166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Plan de difusión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3F341472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4C012CA9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641B21AA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7FE76187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6A957206" w14:textId="161242D1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Resultados esperados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0244454C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023246B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2F38CC01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30F71682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2275265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0990A604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0D3D9935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0F2B511C" w14:textId="09CCEFA5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Indicadores que permitan medir el grado de cumplimiento de los objetivos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0BD36442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47B9FD96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45423384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7BF287F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1B8145F0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sz w:val="20"/>
          <w:szCs w:val="20"/>
          <w:lang w:val="es-ES"/>
        </w:rPr>
      </w:pPr>
    </w:p>
    <w:p w14:paraId="4964CBB3" w14:textId="4EED89D1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Motivación y viabilidad de la iniciativa o proyecto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3AE75EC1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es-ES"/>
        </w:rPr>
      </w:pPr>
    </w:p>
    <w:p w14:paraId="592AEBF3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es-ES"/>
        </w:rPr>
      </w:pPr>
    </w:p>
    <w:p w14:paraId="5EAAC150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es-ES"/>
        </w:rPr>
      </w:pPr>
    </w:p>
    <w:p w14:paraId="57C6F373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es-ES"/>
        </w:rPr>
      </w:pPr>
    </w:p>
    <w:p w14:paraId="0676775F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es-ES"/>
        </w:rPr>
      </w:pPr>
    </w:p>
    <w:p w14:paraId="09CE1CE8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es-ES"/>
        </w:rPr>
      </w:pPr>
    </w:p>
    <w:p w14:paraId="433795E5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es-ES"/>
        </w:rPr>
      </w:pPr>
    </w:p>
    <w:p w14:paraId="467E5313" w14:textId="4013B402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b/>
          <w:sz w:val="20"/>
          <w:szCs w:val="20"/>
          <w:lang w:val="es-ES"/>
        </w:rPr>
      </w:pPr>
      <w:r w:rsidRPr="00E24240">
        <w:rPr>
          <w:rFonts w:cstheme="minorHAnsi"/>
          <w:b/>
          <w:sz w:val="20"/>
          <w:szCs w:val="20"/>
          <w:lang w:val="es-ES"/>
        </w:rPr>
        <w:t>Programa de estudios o programa de actividades donde se inserta la actuación que se propone</w:t>
      </w:r>
      <w:r w:rsidR="00732E0A">
        <w:rPr>
          <w:rFonts w:cstheme="minorHAnsi"/>
          <w:b/>
          <w:sz w:val="20"/>
          <w:szCs w:val="20"/>
          <w:lang w:val="es-ES"/>
        </w:rPr>
        <w:t>.</w:t>
      </w:r>
    </w:p>
    <w:p w14:paraId="7745D46B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es-ES"/>
        </w:rPr>
      </w:pPr>
    </w:p>
    <w:p w14:paraId="4CF308E1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es-ES"/>
        </w:rPr>
      </w:pPr>
    </w:p>
    <w:p w14:paraId="22A86AE5" w14:textId="77777777" w:rsidR="00EC41D6" w:rsidRPr="00E24240" w:rsidRDefault="00EC41D6" w:rsidP="00EC41D6">
      <w:pPr>
        <w:pStyle w:val="Prrafodelista"/>
        <w:tabs>
          <w:tab w:val="left" w:pos="0"/>
        </w:tabs>
        <w:spacing w:after="0" w:line="240" w:lineRule="auto"/>
        <w:ind w:left="0"/>
        <w:jc w:val="both"/>
        <w:rPr>
          <w:rFonts w:cstheme="minorHAnsi"/>
          <w:sz w:val="20"/>
          <w:szCs w:val="20"/>
          <w:lang w:val="es-ES"/>
        </w:rPr>
      </w:pPr>
    </w:p>
    <w:p w14:paraId="32198DC9" w14:textId="77777777" w:rsidR="00EC41D6" w:rsidRPr="00E24240" w:rsidRDefault="00EC41D6" w:rsidP="00EC41D6">
      <w:pPr>
        <w:jc w:val="both"/>
        <w:rPr>
          <w:rFonts w:cstheme="minorHAnsi"/>
          <w:sz w:val="20"/>
          <w:szCs w:val="20"/>
        </w:rPr>
      </w:pPr>
    </w:p>
    <w:p w14:paraId="12A0B43C" w14:textId="10D99C52" w:rsidR="00972A10" w:rsidRPr="00E97A73" w:rsidRDefault="00972A10" w:rsidP="00E97A73">
      <w:pPr>
        <w:rPr>
          <w:rFonts w:ascii="Calibri" w:hAnsi="Calibri" w:cs="Calibri"/>
        </w:rPr>
      </w:pPr>
    </w:p>
    <w:sectPr w:rsidR="00972A10" w:rsidRPr="00E97A73" w:rsidSect="003E0EEB">
      <w:headerReference w:type="default" r:id="rId8"/>
      <w:footerReference w:type="default" r:id="rId9"/>
      <w:pgSz w:w="11900" w:h="16840"/>
      <w:pgMar w:top="2835" w:right="1701" w:bottom="170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49C0F" w14:textId="77777777" w:rsidR="00B00791" w:rsidRDefault="00B00791" w:rsidP="00A84D3C">
      <w:r>
        <w:separator/>
      </w:r>
    </w:p>
  </w:endnote>
  <w:endnote w:type="continuationSeparator" w:id="0">
    <w:p w14:paraId="358EC438" w14:textId="77777777" w:rsidR="00B00791" w:rsidRDefault="00B00791" w:rsidP="00A8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Eurostile LT Demi">
    <w:altName w:val="Copperplate Gothic Bold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19B8" w14:textId="77777777" w:rsidR="00B13F56" w:rsidRDefault="001F4C3A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496DB5" wp14:editId="48027765">
              <wp:simplePos x="0" y="0"/>
              <wp:positionH relativeFrom="column">
                <wp:posOffset>2635250</wp:posOffset>
              </wp:positionH>
              <wp:positionV relativeFrom="paragraph">
                <wp:posOffset>9557385</wp:posOffset>
              </wp:positionV>
              <wp:extent cx="3844290" cy="762000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429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BC8BC" w14:textId="77777777" w:rsidR="001D1682" w:rsidRPr="00E81F89" w:rsidRDefault="001D1682" w:rsidP="001D1682">
                          <w:pPr>
                            <w:ind w:left="-851" w:firstLine="851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  <w:t xml:space="preserve">      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   </w:t>
                          </w: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1" w:history="1">
                            <w:r w:rsidRPr="00E81F89">
                              <w:rPr>
                                <w:rFonts w:cs="Calibri"/>
                                <w:color w:val="0563C1"/>
                                <w:sz w:val="18"/>
                                <w:szCs w:val="18"/>
                                <w:u w:val="single"/>
                                <w:lang w:val="es-ES_tradnl"/>
                              </w:rPr>
                              <w:t>vicerec.internacional.cooperacio@uv.es</w:t>
                            </w:r>
                          </w:hyperlink>
                        </w:p>
                        <w:p w14:paraId="24C0A72B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46003 – València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2" w:history="1">
                            <w:r w:rsidRPr="00E81F89">
                              <w:rPr>
                                <w:rStyle w:val="Hipervnculo"/>
                                <w:rFonts w:cs="Calibri"/>
                                <w:sz w:val="18"/>
                                <w:szCs w:val="18"/>
                                <w:lang w:val="es-ES_tradnl"/>
                              </w:rPr>
                              <w:t>www.uv.es/relint</w:t>
                            </w:r>
                          </w:hyperlink>
                        </w:p>
                        <w:p w14:paraId="0DD9F26B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Pça. Cisneros, 4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  <w:t>tel. 96 392 62 61</w:t>
                          </w:r>
                        </w:p>
                        <w:p w14:paraId="7D35A585" w14:textId="77777777" w:rsidR="001D1682" w:rsidRPr="004C4CA6" w:rsidRDefault="001D1682" w:rsidP="001D1682">
                          <w:pPr>
                            <w:widowControl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96DB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07.5pt;margin-top:752.55pt;width:302.7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" stroked="f">
              <v:textbox>
                <w:txbxContent>
                  <w:p w14:paraId="422BC8BC" w14:textId="77777777" w:rsidR="001D1682" w:rsidRPr="00E81F89" w:rsidRDefault="001D1682" w:rsidP="001D1682">
                    <w:pPr>
                      <w:ind w:left="-851" w:firstLine="851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  <w:t xml:space="preserve">      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   </w:t>
                    </w: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3" w:history="1">
                      <w:r w:rsidRPr="00E81F89">
                        <w:rPr>
                          <w:rFonts w:cs="Calibri"/>
                          <w:color w:val="0563C1"/>
                          <w:sz w:val="18"/>
                          <w:szCs w:val="18"/>
                          <w:u w:val="single"/>
                          <w:lang w:val="es-ES_tradnl"/>
                        </w:rPr>
                        <w:t>vicerec.internacional.cooperacio@uv.es</w:t>
                      </w:r>
                    </w:hyperlink>
                  </w:p>
                  <w:p w14:paraId="24C0A72B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46003 – València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4" w:history="1">
                      <w:r w:rsidRPr="00E81F89">
                        <w:rPr>
                          <w:rStyle w:val="Hipervnculo"/>
                          <w:rFonts w:cs="Calibri"/>
                          <w:sz w:val="18"/>
                          <w:szCs w:val="18"/>
                          <w:lang w:val="es-ES_tradnl"/>
                        </w:rPr>
                        <w:t>www.uv.es/relint</w:t>
                      </w:r>
                    </w:hyperlink>
                  </w:p>
                  <w:p w14:paraId="0DD9F26B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Pça. Cisneros, 4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  <w:t>tel. 96 392 62 61</w:t>
                    </w:r>
                  </w:p>
                  <w:p w14:paraId="7D35A585" w14:textId="77777777" w:rsidR="001D1682" w:rsidRPr="004C4CA6" w:rsidRDefault="001D1682" w:rsidP="001D1682">
                    <w:pPr>
                      <w:widowControl w:val="0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AB31D7" wp14:editId="3FA3B7E8">
              <wp:simplePos x="0" y="0"/>
              <wp:positionH relativeFrom="column">
                <wp:posOffset>2635250</wp:posOffset>
              </wp:positionH>
              <wp:positionV relativeFrom="paragraph">
                <wp:posOffset>9557385</wp:posOffset>
              </wp:positionV>
              <wp:extent cx="3844290" cy="76200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429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45107" w14:textId="77777777" w:rsidR="001D1682" w:rsidRPr="00E81F89" w:rsidRDefault="001D1682" w:rsidP="001D1682">
                          <w:pPr>
                            <w:ind w:left="-851" w:firstLine="851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  <w:t xml:space="preserve">      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   </w:t>
                          </w: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5" w:history="1">
                            <w:r w:rsidRPr="00E81F89">
                              <w:rPr>
                                <w:rFonts w:cs="Calibri"/>
                                <w:color w:val="0563C1"/>
                                <w:sz w:val="18"/>
                                <w:szCs w:val="18"/>
                                <w:u w:val="single"/>
                                <w:lang w:val="es-ES_tradnl"/>
                              </w:rPr>
                              <w:t>vicerec.internacional.cooperacio@uv.es</w:t>
                            </w:r>
                          </w:hyperlink>
                        </w:p>
                        <w:p w14:paraId="554570FA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46003 – València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6" w:history="1">
                            <w:r w:rsidRPr="00E81F89">
                              <w:rPr>
                                <w:rStyle w:val="Hipervnculo"/>
                                <w:rFonts w:cs="Calibri"/>
                                <w:sz w:val="18"/>
                                <w:szCs w:val="18"/>
                                <w:lang w:val="es-ES_tradnl"/>
                              </w:rPr>
                              <w:t>www.uv.es/relint</w:t>
                            </w:r>
                          </w:hyperlink>
                        </w:p>
                        <w:p w14:paraId="640C1530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Pça. Cisneros, 4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  <w:t>tel. 96 392 62 61</w:t>
                          </w:r>
                        </w:p>
                        <w:p w14:paraId="3E95C1A2" w14:textId="77777777" w:rsidR="001D1682" w:rsidRPr="004C4CA6" w:rsidRDefault="001D1682" w:rsidP="001D1682">
                          <w:pPr>
                            <w:widowControl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AB31D7" id="_x0000_s1027" type="#_x0000_t202" style="position:absolute;margin-left:207.5pt;margin-top:752.55pt;width:302.7pt;height:6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" stroked="f">
              <v:textbox>
                <w:txbxContent>
                  <w:p w14:paraId="5D245107" w14:textId="77777777" w:rsidR="001D1682" w:rsidRPr="00E81F89" w:rsidRDefault="001D1682" w:rsidP="001D1682">
                    <w:pPr>
                      <w:ind w:left="-851" w:firstLine="851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  <w:t xml:space="preserve">      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   </w:t>
                    </w: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7" w:history="1">
                      <w:r w:rsidRPr="00E81F89">
                        <w:rPr>
                          <w:rFonts w:cs="Calibri"/>
                          <w:color w:val="0563C1"/>
                          <w:sz w:val="18"/>
                          <w:szCs w:val="18"/>
                          <w:u w:val="single"/>
                          <w:lang w:val="es-ES_tradnl"/>
                        </w:rPr>
                        <w:t>vicerec.internacional.cooperacio@uv.es</w:t>
                      </w:r>
                    </w:hyperlink>
                  </w:p>
                  <w:p w14:paraId="554570FA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46003 – València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8" w:history="1">
                      <w:r w:rsidRPr="00E81F89">
                        <w:rPr>
                          <w:rStyle w:val="Hipervnculo"/>
                          <w:rFonts w:cs="Calibri"/>
                          <w:sz w:val="18"/>
                          <w:szCs w:val="18"/>
                          <w:lang w:val="es-ES_tradnl"/>
                        </w:rPr>
                        <w:t>www.uv.es/relint</w:t>
                      </w:r>
                    </w:hyperlink>
                  </w:p>
                  <w:p w14:paraId="640C1530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Pça. Cisneros, 4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  <w:t>tel. 96 392 62 61</w:t>
                    </w:r>
                  </w:p>
                  <w:p w14:paraId="3E95C1A2" w14:textId="77777777" w:rsidR="001D1682" w:rsidRPr="004C4CA6" w:rsidRDefault="001D1682" w:rsidP="001D1682">
                    <w:pPr>
                      <w:widowControl w:val="0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D31EF8" wp14:editId="6C57C1D8">
              <wp:simplePos x="0" y="0"/>
              <wp:positionH relativeFrom="column">
                <wp:posOffset>2635250</wp:posOffset>
              </wp:positionH>
              <wp:positionV relativeFrom="paragraph">
                <wp:posOffset>9557385</wp:posOffset>
              </wp:positionV>
              <wp:extent cx="3844290" cy="7620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429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61E76" w14:textId="77777777" w:rsidR="001D1682" w:rsidRPr="00E81F89" w:rsidRDefault="001D1682" w:rsidP="001D1682">
                          <w:pPr>
                            <w:ind w:left="-851" w:firstLine="851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  <w:t xml:space="preserve">      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   </w:t>
                          </w: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9" w:history="1">
                            <w:r w:rsidRPr="00E81F89">
                              <w:rPr>
                                <w:rFonts w:cs="Calibri"/>
                                <w:color w:val="0563C1"/>
                                <w:sz w:val="18"/>
                                <w:szCs w:val="18"/>
                                <w:u w:val="single"/>
                                <w:lang w:val="es-ES_tradnl"/>
                              </w:rPr>
                              <w:t>vicerec.internacional.cooperacio@uv.es</w:t>
                            </w:r>
                          </w:hyperlink>
                        </w:p>
                        <w:p w14:paraId="7C2B5AC6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46003 – València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10" w:history="1">
                            <w:r w:rsidRPr="00E81F89">
                              <w:rPr>
                                <w:rStyle w:val="Hipervnculo"/>
                                <w:rFonts w:cs="Calibri"/>
                                <w:sz w:val="18"/>
                                <w:szCs w:val="18"/>
                                <w:lang w:val="es-ES_tradnl"/>
                              </w:rPr>
                              <w:t>www.uv.es/relint</w:t>
                            </w:r>
                          </w:hyperlink>
                        </w:p>
                        <w:p w14:paraId="264649D4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Pça. Cisneros, 4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  <w:t>tel. 96 392 62 61</w:t>
                          </w:r>
                        </w:p>
                        <w:p w14:paraId="718B1311" w14:textId="77777777" w:rsidR="001D1682" w:rsidRPr="004C4CA6" w:rsidRDefault="001D1682" w:rsidP="001D1682">
                          <w:pPr>
                            <w:widowControl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D31EF8" id="_x0000_s1028" type="#_x0000_t202" style="position:absolute;margin-left:207.5pt;margin-top:752.55pt;width:302.7pt;height:6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" stroked="f">
              <v:textbox>
                <w:txbxContent>
                  <w:p w14:paraId="29E61E76" w14:textId="77777777" w:rsidR="001D1682" w:rsidRPr="00E81F89" w:rsidRDefault="001D1682" w:rsidP="001D1682">
                    <w:pPr>
                      <w:ind w:left="-851" w:firstLine="851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  <w:t xml:space="preserve">      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   </w:t>
                    </w: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11" w:history="1">
                      <w:r w:rsidRPr="00E81F89">
                        <w:rPr>
                          <w:rFonts w:cs="Calibri"/>
                          <w:color w:val="0563C1"/>
                          <w:sz w:val="18"/>
                          <w:szCs w:val="18"/>
                          <w:u w:val="single"/>
                          <w:lang w:val="es-ES_tradnl"/>
                        </w:rPr>
                        <w:t>vicerec.internacional.cooperacio@uv.es</w:t>
                      </w:r>
                    </w:hyperlink>
                  </w:p>
                  <w:p w14:paraId="7C2B5AC6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46003 – València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12" w:history="1">
                      <w:r w:rsidRPr="00E81F89">
                        <w:rPr>
                          <w:rStyle w:val="Hipervnculo"/>
                          <w:rFonts w:cs="Calibri"/>
                          <w:sz w:val="18"/>
                          <w:szCs w:val="18"/>
                          <w:lang w:val="es-ES_tradnl"/>
                        </w:rPr>
                        <w:t>www.uv.es/relint</w:t>
                      </w:r>
                    </w:hyperlink>
                  </w:p>
                  <w:p w14:paraId="264649D4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Pça. Cisneros, 4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  <w:t>tel. 96 392 62 61</w:t>
                    </w:r>
                  </w:p>
                  <w:p w14:paraId="718B1311" w14:textId="77777777" w:rsidR="001D1682" w:rsidRPr="004C4CA6" w:rsidRDefault="001D1682" w:rsidP="001D1682">
                    <w:pPr>
                      <w:widowControl w:val="0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1D1682">
      <w:t xml:space="preserve">                                                                                        </w: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B46CAF" wp14:editId="0DBA611A">
              <wp:simplePos x="0" y="0"/>
              <wp:positionH relativeFrom="column">
                <wp:posOffset>2635250</wp:posOffset>
              </wp:positionH>
              <wp:positionV relativeFrom="paragraph">
                <wp:posOffset>9557385</wp:posOffset>
              </wp:positionV>
              <wp:extent cx="3844290" cy="762000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429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4BB77" w14:textId="77777777" w:rsidR="001D1682" w:rsidRPr="00E81F89" w:rsidRDefault="001D1682" w:rsidP="001D1682">
                          <w:pPr>
                            <w:ind w:left="-851" w:firstLine="851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  <w:t xml:space="preserve">      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   </w:t>
                          </w:r>
                          <w:r w:rsidRPr="00712AD5"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>
                            <w:rPr>
                              <w:rFonts w:ascii="Eurostile" w:hAnsi="Eurostile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13" w:history="1">
                            <w:r w:rsidRPr="00E81F89">
                              <w:rPr>
                                <w:rFonts w:cs="Calibri"/>
                                <w:color w:val="0563C1"/>
                                <w:sz w:val="18"/>
                                <w:szCs w:val="18"/>
                                <w:u w:val="single"/>
                                <w:lang w:val="es-ES_tradnl"/>
                              </w:rPr>
                              <w:t>vicerec.internacional.cooperacio@uv.es</w:t>
                            </w:r>
                          </w:hyperlink>
                        </w:p>
                        <w:p w14:paraId="30A89946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46003 – València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</w:r>
                          <w:hyperlink r:id="rId14" w:history="1">
                            <w:r w:rsidRPr="00E81F89">
                              <w:rPr>
                                <w:rStyle w:val="Hipervnculo"/>
                                <w:rFonts w:cs="Calibri"/>
                                <w:sz w:val="18"/>
                                <w:szCs w:val="18"/>
                                <w:lang w:val="es-ES_tradnl"/>
                              </w:rPr>
                              <w:t>www.uv.es/relint</w:t>
                            </w:r>
                          </w:hyperlink>
                        </w:p>
                        <w:p w14:paraId="4F0CF27D" w14:textId="77777777" w:rsidR="001D1682" w:rsidRPr="00E81F89" w:rsidRDefault="001D1682" w:rsidP="001D1682">
                          <w:pPr>
                            <w:ind w:left="2694" w:firstLine="142"/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>Pça. Cisneros, 4</w:t>
                          </w:r>
                          <w:r w:rsidRPr="00E81F89">
                            <w:rPr>
                              <w:rFonts w:cs="Calibri"/>
                              <w:sz w:val="18"/>
                              <w:szCs w:val="18"/>
                              <w:lang w:val="es-ES_tradnl"/>
                            </w:rPr>
                            <w:tab/>
                            <w:t>tel. 96 392 62 61</w:t>
                          </w:r>
                        </w:p>
                        <w:p w14:paraId="3EBF7A01" w14:textId="77777777" w:rsidR="001D1682" w:rsidRPr="004C4CA6" w:rsidRDefault="001D1682" w:rsidP="001D1682">
                          <w:pPr>
                            <w:widowControl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B46CAF" id="_x0000_s1029" type="#_x0000_t202" style="position:absolute;margin-left:207.5pt;margin-top:752.55pt;width:302.7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" stroked="f">
              <v:textbox>
                <w:txbxContent>
                  <w:p w14:paraId="3F54BB77" w14:textId="77777777" w:rsidR="001D1682" w:rsidRPr="00E81F89" w:rsidRDefault="001D1682" w:rsidP="001D1682">
                    <w:pPr>
                      <w:ind w:left="-851" w:firstLine="851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  <w:t xml:space="preserve">      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   </w:t>
                    </w:r>
                    <w:r w:rsidRPr="00712AD5"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>
                      <w:rPr>
                        <w:rFonts w:ascii="Eurostile" w:hAnsi="Eurostile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15" w:history="1">
                      <w:r w:rsidRPr="00E81F89">
                        <w:rPr>
                          <w:rFonts w:cs="Calibri"/>
                          <w:color w:val="0563C1"/>
                          <w:sz w:val="18"/>
                          <w:szCs w:val="18"/>
                          <w:u w:val="single"/>
                          <w:lang w:val="es-ES_tradnl"/>
                        </w:rPr>
                        <w:t>vicerec.internacional.cooperacio@uv.es</w:t>
                      </w:r>
                    </w:hyperlink>
                  </w:p>
                  <w:p w14:paraId="30A89946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46003 – València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</w:r>
                    <w:hyperlink r:id="rId16" w:history="1">
                      <w:r w:rsidRPr="00E81F89">
                        <w:rPr>
                          <w:rStyle w:val="Hipervnculo"/>
                          <w:rFonts w:cs="Calibri"/>
                          <w:sz w:val="18"/>
                          <w:szCs w:val="18"/>
                          <w:lang w:val="es-ES_tradnl"/>
                        </w:rPr>
                        <w:t>www.uv.es/relint</w:t>
                      </w:r>
                    </w:hyperlink>
                  </w:p>
                  <w:p w14:paraId="4F0CF27D" w14:textId="77777777" w:rsidR="001D1682" w:rsidRPr="00E81F89" w:rsidRDefault="001D1682" w:rsidP="001D1682">
                    <w:pPr>
                      <w:ind w:left="2694" w:firstLine="142"/>
                      <w:rPr>
                        <w:rFonts w:cs="Calibri"/>
                        <w:sz w:val="18"/>
                        <w:szCs w:val="18"/>
                        <w:lang w:val="es-ES_tradnl"/>
                      </w:rPr>
                    </w:pP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>Pça. Cisneros, 4</w:t>
                    </w:r>
                    <w:r w:rsidRPr="00E81F89">
                      <w:rPr>
                        <w:rFonts w:cs="Calibri"/>
                        <w:sz w:val="18"/>
                        <w:szCs w:val="18"/>
                        <w:lang w:val="es-ES_tradnl"/>
                      </w:rPr>
                      <w:tab/>
                      <w:t>tel. 96 392 62 61</w:t>
                    </w:r>
                  </w:p>
                  <w:p w14:paraId="3EBF7A01" w14:textId="77777777" w:rsidR="001D1682" w:rsidRPr="004C4CA6" w:rsidRDefault="001D1682" w:rsidP="001D1682">
                    <w:pPr>
                      <w:widowControl w:val="0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1D168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43E2C" w14:textId="77777777" w:rsidR="00B00791" w:rsidRDefault="00B00791" w:rsidP="00A84D3C">
      <w:r>
        <w:separator/>
      </w:r>
    </w:p>
  </w:footnote>
  <w:footnote w:type="continuationSeparator" w:id="0">
    <w:p w14:paraId="148D5503" w14:textId="77777777" w:rsidR="00B00791" w:rsidRDefault="00B00791" w:rsidP="00A8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A697" w14:textId="53B52173" w:rsidR="00B13F56" w:rsidRDefault="00CC6358" w:rsidP="003E0EEB">
    <w:pPr>
      <w:pStyle w:val="Encabezado"/>
      <w:tabs>
        <w:tab w:val="clear" w:pos="4252"/>
        <w:tab w:val="center" w:pos="4536"/>
      </w:tabs>
      <w:ind w:hanging="426"/>
    </w:pPr>
    <w:r>
      <w:t xml:space="preserve">      </w:t>
    </w:r>
    <w:r w:rsidR="00B13F56">
      <w:tab/>
    </w:r>
    <w:r w:rsidR="00EF73CD">
      <w:t xml:space="preserve">                                                    </w:t>
    </w:r>
    <w:r>
      <w:t xml:space="preserve">                                </w:t>
    </w:r>
  </w:p>
  <w:p w14:paraId="313AD5A9" w14:textId="66D1171C" w:rsidR="00B13F56" w:rsidRDefault="003E0EEB" w:rsidP="003E0EEB">
    <w:pPr>
      <w:pStyle w:val="Encabezado"/>
      <w:ind w:left="-426" w:hanging="851"/>
    </w:pPr>
    <w:r>
      <w:rPr>
        <w:noProof/>
        <w:lang w:val="es-ES"/>
      </w:rPr>
      <w:drawing>
        <wp:anchor distT="0" distB="0" distL="114300" distR="114300" simplePos="0" relativeHeight="251662336" behindDoc="0" locked="0" layoutInCell="1" allowOverlap="1" wp14:anchorId="2FCBA217" wp14:editId="76ACE06E">
          <wp:simplePos x="0" y="0"/>
          <wp:positionH relativeFrom="margin">
            <wp:posOffset>4733925</wp:posOffset>
          </wp:positionH>
          <wp:positionV relativeFrom="paragraph">
            <wp:posOffset>12065</wp:posOffset>
          </wp:positionV>
          <wp:extent cx="1120140" cy="825205"/>
          <wp:effectExtent l="0" t="0" r="3810" b="0"/>
          <wp:wrapNone/>
          <wp:docPr id="18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825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3F56">
      <w:tab/>
    </w:r>
    <w:r>
      <w:rPr>
        <w:noProof/>
        <w:lang w:val="es-ES"/>
      </w:rPr>
      <w:drawing>
        <wp:inline distT="0" distB="0" distL="0" distR="0" wp14:anchorId="4399BB14" wp14:editId="003B56CF">
          <wp:extent cx="3854783" cy="504000"/>
          <wp:effectExtent l="0" t="0" r="0" b="0"/>
          <wp:docPr id="2013691198" name="Imagen 5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691198" name="Imagen 5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783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B85"/>
    <w:multiLevelType w:val="hybridMultilevel"/>
    <w:tmpl w:val="F732E122"/>
    <w:lvl w:ilvl="0" w:tplc="0C0A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742BBE"/>
    <w:multiLevelType w:val="multilevel"/>
    <w:tmpl w:val="C80040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F6F25"/>
    <w:multiLevelType w:val="multilevel"/>
    <w:tmpl w:val="21B2F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4E023A"/>
    <w:multiLevelType w:val="hybridMultilevel"/>
    <w:tmpl w:val="59DCE0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40110"/>
    <w:multiLevelType w:val="hybridMultilevel"/>
    <w:tmpl w:val="FCBA1F2C"/>
    <w:lvl w:ilvl="0" w:tplc="54DE5E3C">
      <w:start w:val="1"/>
      <w:numFmt w:val="lowerRoman"/>
      <w:lvlText w:val="%1)"/>
      <w:lvlJc w:val="left"/>
      <w:pPr>
        <w:ind w:left="340" w:hanging="233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7EAE5F86">
      <w:numFmt w:val="bullet"/>
      <w:lvlText w:val="•"/>
      <w:lvlJc w:val="left"/>
      <w:pPr>
        <w:ind w:left="1226" w:hanging="233"/>
      </w:pPr>
      <w:rPr>
        <w:lang w:val="en-US" w:eastAsia="en-US" w:bidi="en-US"/>
      </w:rPr>
    </w:lvl>
    <w:lvl w:ilvl="2" w:tplc="333CEDA8">
      <w:numFmt w:val="bullet"/>
      <w:lvlText w:val="•"/>
      <w:lvlJc w:val="left"/>
      <w:pPr>
        <w:ind w:left="2112" w:hanging="233"/>
      </w:pPr>
      <w:rPr>
        <w:lang w:val="en-US" w:eastAsia="en-US" w:bidi="en-US"/>
      </w:rPr>
    </w:lvl>
    <w:lvl w:ilvl="3" w:tplc="C4B01BAC">
      <w:numFmt w:val="bullet"/>
      <w:lvlText w:val="•"/>
      <w:lvlJc w:val="left"/>
      <w:pPr>
        <w:ind w:left="2998" w:hanging="233"/>
      </w:pPr>
      <w:rPr>
        <w:lang w:val="en-US" w:eastAsia="en-US" w:bidi="en-US"/>
      </w:rPr>
    </w:lvl>
    <w:lvl w:ilvl="4" w:tplc="EEBC4392">
      <w:numFmt w:val="bullet"/>
      <w:lvlText w:val="•"/>
      <w:lvlJc w:val="left"/>
      <w:pPr>
        <w:ind w:left="3885" w:hanging="233"/>
      </w:pPr>
      <w:rPr>
        <w:lang w:val="en-US" w:eastAsia="en-US" w:bidi="en-US"/>
      </w:rPr>
    </w:lvl>
    <w:lvl w:ilvl="5" w:tplc="C0889556">
      <w:numFmt w:val="bullet"/>
      <w:lvlText w:val="•"/>
      <w:lvlJc w:val="left"/>
      <w:pPr>
        <w:ind w:left="4771" w:hanging="233"/>
      </w:pPr>
      <w:rPr>
        <w:lang w:val="en-US" w:eastAsia="en-US" w:bidi="en-US"/>
      </w:rPr>
    </w:lvl>
    <w:lvl w:ilvl="6" w:tplc="6A501F2A">
      <w:numFmt w:val="bullet"/>
      <w:lvlText w:val="•"/>
      <w:lvlJc w:val="left"/>
      <w:pPr>
        <w:ind w:left="5657" w:hanging="233"/>
      </w:pPr>
      <w:rPr>
        <w:lang w:val="en-US" w:eastAsia="en-US" w:bidi="en-US"/>
      </w:rPr>
    </w:lvl>
    <w:lvl w:ilvl="7" w:tplc="1A0EE7F8">
      <w:numFmt w:val="bullet"/>
      <w:lvlText w:val="•"/>
      <w:lvlJc w:val="left"/>
      <w:pPr>
        <w:ind w:left="6544" w:hanging="233"/>
      </w:pPr>
      <w:rPr>
        <w:lang w:val="en-US" w:eastAsia="en-US" w:bidi="en-US"/>
      </w:rPr>
    </w:lvl>
    <w:lvl w:ilvl="8" w:tplc="C1EE4870">
      <w:numFmt w:val="bullet"/>
      <w:lvlText w:val="•"/>
      <w:lvlJc w:val="left"/>
      <w:pPr>
        <w:ind w:left="7430" w:hanging="233"/>
      </w:pPr>
      <w:rPr>
        <w:lang w:val="en-US" w:eastAsia="en-US" w:bidi="en-US"/>
      </w:rPr>
    </w:lvl>
  </w:abstractNum>
  <w:abstractNum w:abstractNumId="5" w15:restartNumberingAfterBreak="0">
    <w:nsid w:val="118E1881"/>
    <w:multiLevelType w:val="hybridMultilevel"/>
    <w:tmpl w:val="52004704"/>
    <w:lvl w:ilvl="0" w:tplc="C7FC8F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Eurostile" w:eastAsia="Times New Roman" w:hAnsi="Eurostile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295E9E"/>
    <w:multiLevelType w:val="hybridMultilevel"/>
    <w:tmpl w:val="59DCE0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1630"/>
    <w:multiLevelType w:val="hybridMultilevel"/>
    <w:tmpl w:val="9F9CBE10"/>
    <w:lvl w:ilvl="0" w:tplc="211C70C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869C8"/>
    <w:multiLevelType w:val="hybridMultilevel"/>
    <w:tmpl w:val="E864C5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A2818"/>
    <w:multiLevelType w:val="hybridMultilevel"/>
    <w:tmpl w:val="52004704"/>
    <w:lvl w:ilvl="0" w:tplc="C7FC8FEE">
      <w:start w:val="1"/>
      <w:numFmt w:val="lowerLetter"/>
      <w:lvlText w:val="%1)"/>
      <w:lvlJc w:val="left"/>
      <w:pPr>
        <w:tabs>
          <w:tab w:val="num" w:pos="4188"/>
        </w:tabs>
        <w:ind w:left="4188" w:hanging="360"/>
      </w:pPr>
      <w:rPr>
        <w:rFonts w:ascii="Eurostile" w:eastAsia="Times New Roman" w:hAnsi="Eurostile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49676A"/>
    <w:multiLevelType w:val="hybridMultilevel"/>
    <w:tmpl w:val="59DCE0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D0C23"/>
    <w:multiLevelType w:val="hybridMultilevel"/>
    <w:tmpl w:val="22EAE5E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F3D1C"/>
    <w:multiLevelType w:val="hybridMultilevel"/>
    <w:tmpl w:val="58504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3B0971"/>
    <w:multiLevelType w:val="hybridMultilevel"/>
    <w:tmpl w:val="CCBE16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A7B6C"/>
    <w:multiLevelType w:val="hybridMultilevel"/>
    <w:tmpl w:val="58842750"/>
    <w:lvl w:ilvl="0" w:tplc="A0AA06D2">
      <w:start w:val="1"/>
      <w:numFmt w:val="lowerRoman"/>
      <w:lvlText w:val="%1)"/>
      <w:lvlJc w:val="left"/>
      <w:pPr>
        <w:ind w:left="285" w:hanging="178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F5A68426">
      <w:numFmt w:val="bullet"/>
      <w:lvlText w:val="•"/>
      <w:lvlJc w:val="left"/>
      <w:pPr>
        <w:ind w:left="1174" w:hanging="178"/>
      </w:pPr>
      <w:rPr>
        <w:lang w:val="en-US" w:eastAsia="en-US" w:bidi="en-US"/>
      </w:rPr>
    </w:lvl>
    <w:lvl w:ilvl="2" w:tplc="4736447A">
      <w:numFmt w:val="bullet"/>
      <w:lvlText w:val="•"/>
      <w:lvlJc w:val="left"/>
      <w:pPr>
        <w:ind w:left="2068" w:hanging="178"/>
      </w:pPr>
      <w:rPr>
        <w:lang w:val="en-US" w:eastAsia="en-US" w:bidi="en-US"/>
      </w:rPr>
    </w:lvl>
    <w:lvl w:ilvl="3" w:tplc="857C6E32">
      <w:numFmt w:val="bullet"/>
      <w:lvlText w:val="•"/>
      <w:lvlJc w:val="left"/>
      <w:pPr>
        <w:ind w:left="2962" w:hanging="178"/>
      </w:pPr>
      <w:rPr>
        <w:lang w:val="en-US" w:eastAsia="en-US" w:bidi="en-US"/>
      </w:rPr>
    </w:lvl>
    <w:lvl w:ilvl="4" w:tplc="E2A448B2">
      <w:numFmt w:val="bullet"/>
      <w:lvlText w:val="•"/>
      <w:lvlJc w:val="left"/>
      <w:pPr>
        <w:ind w:left="3856" w:hanging="178"/>
      </w:pPr>
      <w:rPr>
        <w:lang w:val="en-US" w:eastAsia="en-US" w:bidi="en-US"/>
      </w:rPr>
    </w:lvl>
    <w:lvl w:ilvl="5" w:tplc="5BF2C5D4">
      <w:numFmt w:val="bullet"/>
      <w:lvlText w:val="•"/>
      <w:lvlJc w:val="left"/>
      <w:pPr>
        <w:ind w:left="4751" w:hanging="178"/>
      </w:pPr>
      <w:rPr>
        <w:lang w:val="en-US" w:eastAsia="en-US" w:bidi="en-US"/>
      </w:rPr>
    </w:lvl>
    <w:lvl w:ilvl="6" w:tplc="F99ED550">
      <w:numFmt w:val="bullet"/>
      <w:lvlText w:val="•"/>
      <w:lvlJc w:val="left"/>
      <w:pPr>
        <w:ind w:left="5645" w:hanging="178"/>
      </w:pPr>
      <w:rPr>
        <w:lang w:val="en-US" w:eastAsia="en-US" w:bidi="en-US"/>
      </w:rPr>
    </w:lvl>
    <w:lvl w:ilvl="7" w:tplc="E13C775E">
      <w:numFmt w:val="bullet"/>
      <w:lvlText w:val="•"/>
      <w:lvlJc w:val="left"/>
      <w:pPr>
        <w:ind w:left="6539" w:hanging="178"/>
      </w:pPr>
      <w:rPr>
        <w:lang w:val="en-US" w:eastAsia="en-US" w:bidi="en-US"/>
      </w:rPr>
    </w:lvl>
    <w:lvl w:ilvl="8" w:tplc="DF041A1C">
      <w:numFmt w:val="bullet"/>
      <w:lvlText w:val="•"/>
      <w:lvlJc w:val="left"/>
      <w:pPr>
        <w:ind w:left="7433" w:hanging="178"/>
      </w:pPr>
      <w:rPr>
        <w:lang w:val="en-US" w:eastAsia="en-US" w:bidi="en-US"/>
      </w:rPr>
    </w:lvl>
  </w:abstractNum>
  <w:abstractNum w:abstractNumId="15" w15:restartNumberingAfterBreak="0">
    <w:nsid w:val="57A10009"/>
    <w:multiLevelType w:val="hybridMultilevel"/>
    <w:tmpl w:val="EDD816DC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AB2BF4"/>
    <w:multiLevelType w:val="hybridMultilevel"/>
    <w:tmpl w:val="E2F0A1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E6308"/>
    <w:multiLevelType w:val="hybridMultilevel"/>
    <w:tmpl w:val="FC0E33F6"/>
    <w:lvl w:ilvl="0" w:tplc="1988C4AE">
      <w:start w:val="1"/>
      <w:numFmt w:val="lowerLetter"/>
      <w:lvlText w:val="%1)"/>
      <w:lvlJc w:val="left"/>
      <w:pPr>
        <w:ind w:left="756" w:hanging="396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517D2"/>
    <w:multiLevelType w:val="hybridMultilevel"/>
    <w:tmpl w:val="F732E122"/>
    <w:lvl w:ilvl="0" w:tplc="0C0A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4654551">
    <w:abstractNumId w:val="9"/>
  </w:num>
  <w:num w:numId="2" w16cid:durableId="1972008186">
    <w:abstractNumId w:val="8"/>
  </w:num>
  <w:num w:numId="3" w16cid:durableId="707527384">
    <w:abstractNumId w:val="2"/>
  </w:num>
  <w:num w:numId="4" w16cid:durableId="243688654">
    <w:abstractNumId w:val="12"/>
  </w:num>
  <w:num w:numId="5" w16cid:durableId="1630357312">
    <w:abstractNumId w:val="18"/>
  </w:num>
  <w:num w:numId="6" w16cid:durableId="1810584289">
    <w:abstractNumId w:val="0"/>
  </w:num>
  <w:num w:numId="7" w16cid:durableId="444159847">
    <w:abstractNumId w:val="5"/>
  </w:num>
  <w:num w:numId="8" w16cid:durableId="796532761">
    <w:abstractNumId w:val="11"/>
  </w:num>
  <w:num w:numId="9" w16cid:durableId="913468826">
    <w:abstractNumId w:val="10"/>
  </w:num>
  <w:num w:numId="10" w16cid:durableId="405301633">
    <w:abstractNumId w:val="3"/>
  </w:num>
  <w:num w:numId="11" w16cid:durableId="2118065286">
    <w:abstractNumId w:val="6"/>
  </w:num>
  <w:num w:numId="12" w16cid:durableId="238833905">
    <w:abstractNumId w:val="16"/>
  </w:num>
  <w:num w:numId="13" w16cid:durableId="2002467510">
    <w:abstractNumId w:val="17"/>
  </w:num>
  <w:num w:numId="14" w16cid:durableId="515269693">
    <w:abstractNumId w:val="1"/>
  </w:num>
  <w:num w:numId="15" w16cid:durableId="344291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314672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52705965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932279614">
    <w:abstractNumId w:val="13"/>
  </w:num>
  <w:num w:numId="19" w16cid:durableId="9743392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B5"/>
    <w:rsid w:val="00000089"/>
    <w:rsid w:val="00001D9D"/>
    <w:rsid w:val="00003911"/>
    <w:rsid w:val="00005291"/>
    <w:rsid w:val="000059A6"/>
    <w:rsid w:val="000071F1"/>
    <w:rsid w:val="00020FA3"/>
    <w:rsid w:val="00022CC1"/>
    <w:rsid w:val="000232CD"/>
    <w:rsid w:val="00024F71"/>
    <w:rsid w:val="00025517"/>
    <w:rsid w:val="00025865"/>
    <w:rsid w:val="0003132F"/>
    <w:rsid w:val="00046E67"/>
    <w:rsid w:val="000517F5"/>
    <w:rsid w:val="00053673"/>
    <w:rsid w:val="00054891"/>
    <w:rsid w:val="0006407C"/>
    <w:rsid w:val="00064F51"/>
    <w:rsid w:val="00085693"/>
    <w:rsid w:val="00095240"/>
    <w:rsid w:val="000A2295"/>
    <w:rsid w:val="000A500F"/>
    <w:rsid w:val="000A6817"/>
    <w:rsid w:val="000B3A25"/>
    <w:rsid w:val="000B4329"/>
    <w:rsid w:val="000B7C4A"/>
    <w:rsid w:val="000D583C"/>
    <w:rsid w:val="000E2136"/>
    <w:rsid w:val="000E68C9"/>
    <w:rsid w:val="000F0389"/>
    <w:rsid w:val="000F04E4"/>
    <w:rsid w:val="000F789E"/>
    <w:rsid w:val="001075E7"/>
    <w:rsid w:val="00110B8B"/>
    <w:rsid w:val="00111FAF"/>
    <w:rsid w:val="00120665"/>
    <w:rsid w:val="00122C70"/>
    <w:rsid w:val="00126C4E"/>
    <w:rsid w:val="00130EF4"/>
    <w:rsid w:val="00130F42"/>
    <w:rsid w:val="00132857"/>
    <w:rsid w:val="001357CB"/>
    <w:rsid w:val="00137285"/>
    <w:rsid w:val="00147E9B"/>
    <w:rsid w:val="00155400"/>
    <w:rsid w:val="0015719C"/>
    <w:rsid w:val="001631CB"/>
    <w:rsid w:val="00185D74"/>
    <w:rsid w:val="00186B1E"/>
    <w:rsid w:val="00190846"/>
    <w:rsid w:val="001921C5"/>
    <w:rsid w:val="0019583F"/>
    <w:rsid w:val="00197A71"/>
    <w:rsid w:val="00197F41"/>
    <w:rsid w:val="001A1641"/>
    <w:rsid w:val="001A3124"/>
    <w:rsid w:val="001A5240"/>
    <w:rsid w:val="001B01F2"/>
    <w:rsid w:val="001B0E49"/>
    <w:rsid w:val="001B3D2D"/>
    <w:rsid w:val="001B47F6"/>
    <w:rsid w:val="001D1682"/>
    <w:rsid w:val="001D360E"/>
    <w:rsid w:val="001D42DF"/>
    <w:rsid w:val="001D5430"/>
    <w:rsid w:val="001D5856"/>
    <w:rsid w:val="001D7B78"/>
    <w:rsid w:val="001E36FA"/>
    <w:rsid w:val="001E670E"/>
    <w:rsid w:val="001F4C3A"/>
    <w:rsid w:val="00206D36"/>
    <w:rsid w:val="00212B54"/>
    <w:rsid w:val="00216EF9"/>
    <w:rsid w:val="002267B5"/>
    <w:rsid w:val="0023082B"/>
    <w:rsid w:val="00230FEE"/>
    <w:rsid w:val="00240E90"/>
    <w:rsid w:val="002414EA"/>
    <w:rsid w:val="002504AB"/>
    <w:rsid w:val="00275044"/>
    <w:rsid w:val="002827E2"/>
    <w:rsid w:val="002832C5"/>
    <w:rsid w:val="002875BC"/>
    <w:rsid w:val="00290186"/>
    <w:rsid w:val="0029219C"/>
    <w:rsid w:val="00294E0A"/>
    <w:rsid w:val="002965D7"/>
    <w:rsid w:val="00297E56"/>
    <w:rsid w:val="002A27EF"/>
    <w:rsid w:val="002B0031"/>
    <w:rsid w:val="002B1FBA"/>
    <w:rsid w:val="002B33BB"/>
    <w:rsid w:val="002C0A3F"/>
    <w:rsid w:val="002D093B"/>
    <w:rsid w:val="002D169D"/>
    <w:rsid w:val="002D454E"/>
    <w:rsid w:val="002D538D"/>
    <w:rsid w:val="002E144D"/>
    <w:rsid w:val="002E6EDA"/>
    <w:rsid w:val="002F4D62"/>
    <w:rsid w:val="0030164B"/>
    <w:rsid w:val="0030483E"/>
    <w:rsid w:val="00307EC5"/>
    <w:rsid w:val="00312E81"/>
    <w:rsid w:val="00324EC4"/>
    <w:rsid w:val="00324EEF"/>
    <w:rsid w:val="00325149"/>
    <w:rsid w:val="00331FF9"/>
    <w:rsid w:val="0033644C"/>
    <w:rsid w:val="00343D3D"/>
    <w:rsid w:val="00351DDA"/>
    <w:rsid w:val="0036120A"/>
    <w:rsid w:val="00364FF2"/>
    <w:rsid w:val="00365825"/>
    <w:rsid w:val="00386A9D"/>
    <w:rsid w:val="00387D11"/>
    <w:rsid w:val="00387D88"/>
    <w:rsid w:val="00391FDF"/>
    <w:rsid w:val="0039426B"/>
    <w:rsid w:val="003A1BAF"/>
    <w:rsid w:val="003A2BA8"/>
    <w:rsid w:val="003A77F7"/>
    <w:rsid w:val="003A7F93"/>
    <w:rsid w:val="003B321E"/>
    <w:rsid w:val="003B4CA4"/>
    <w:rsid w:val="003B4CF1"/>
    <w:rsid w:val="003C1869"/>
    <w:rsid w:val="003C34B7"/>
    <w:rsid w:val="003C3A96"/>
    <w:rsid w:val="003D044A"/>
    <w:rsid w:val="003D76CA"/>
    <w:rsid w:val="003E0EEB"/>
    <w:rsid w:val="003E4DCB"/>
    <w:rsid w:val="003F18D6"/>
    <w:rsid w:val="003F20FB"/>
    <w:rsid w:val="003F29D1"/>
    <w:rsid w:val="003F5746"/>
    <w:rsid w:val="003F5E77"/>
    <w:rsid w:val="003F654D"/>
    <w:rsid w:val="00413F07"/>
    <w:rsid w:val="00417FE4"/>
    <w:rsid w:val="00424716"/>
    <w:rsid w:val="004266A9"/>
    <w:rsid w:val="00427D27"/>
    <w:rsid w:val="004322F5"/>
    <w:rsid w:val="004422B4"/>
    <w:rsid w:val="004474D2"/>
    <w:rsid w:val="00453019"/>
    <w:rsid w:val="0045405D"/>
    <w:rsid w:val="0045416B"/>
    <w:rsid w:val="004547E8"/>
    <w:rsid w:val="00454D83"/>
    <w:rsid w:val="00463BC7"/>
    <w:rsid w:val="0047509F"/>
    <w:rsid w:val="00476EC5"/>
    <w:rsid w:val="00480605"/>
    <w:rsid w:val="00480CAD"/>
    <w:rsid w:val="00486AAE"/>
    <w:rsid w:val="00490044"/>
    <w:rsid w:val="004914BE"/>
    <w:rsid w:val="00492EE8"/>
    <w:rsid w:val="00494005"/>
    <w:rsid w:val="004976E4"/>
    <w:rsid w:val="004A1B5D"/>
    <w:rsid w:val="004A27D3"/>
    <w:rsid w:val="004A3B70"/>
    <w:rsid w:val="004A4415"/>
    <w:rsid w:val="004A44DD"/>
    <w:rsid w:val="004A480F"/>
    <w:rsid w:val="004A4CB9"/>
    <w:rsid w:val="004A6389"/>
    <w:rsid w:val="004B4ECA"/>
    <w:rsid w:val="004C37C9"/>
    <w:rsid w:val="004C39CC"/>
    <w:rsid w:val="004C56D4"/>
    <w:rsid w:val="004C7266"/>
    <w:rsid w:val="004D1CFB"/>
    <w:rsid w:val="004D2F83"/>
    <w:rsid w:val="004D424F"/>
    <w:rsid w:val="004D53E4"/>
    <w:rsid w:val="004D55BE"/>
    <w:rsid w:val="004D5C05"/>
    <w:rsid w:val="004E4FCB"/>
    <w:rsid w:val="004F174D"/>
    <w:rsid w:val="004F24E6"/>
    <w:rsid w:val="004F416C"/>
    <w:rsid w:val="004F660D"/>
    <w:rsid w:val="004F7E19"/>
    <w:rsid w:val="0050080C"/>
    <w:rsid w:val="005031DA"/>
    <w:rsid w:val="005037D1"/>
    <w:rsid w:val="0051619E"/>
    <w:rsid w:val="005203E1"/>
    <w:rsid w:val="00526826"/>
    <w:rsid w:val="005359F9"/>
    <w:rsid w:val="00542065"/>
    <w:rsid w:val="00543689"/>
    <w:rsid w:val="00546CC8"/>
    <w:rsid w:val="0054789C"/>
    <w:rsid w:val="00557A0A"/>
    <w:rsid w:val="005625F5"/>
    <w:rsid w:val="00562F1A"/>
    <w:rsid w:val="00566E3E"/>
    <w:rsid w:val="0056772F"/>
    <w:rsid w:val="00567E91"/>
    <w:rsid w:val="00567F9B"/>
    <w:rsid w:val="00575AE4"/>
    <w:rsid w:val="00577FC9"/>
    <w:rsid w:val="00581BAC"/>
    <w:rsid w:val="00591374"/>
    <w:rsid w:val="00594600"/>
    <w:rsid w:val="00594E99"/>
    <w:rsid w:val="005A0811"/>
    <w:rsid w:val="005A4028"/>
    <w:rsid w:val="005C49EF"/>
    <w:rsid w:val="005D03A5"/>
    <w:rsid w:val="005D31CC"/>
    <w:rsid w:val="005D5DDF"/>
    <w:rsid w:val="005D67B1"/>
    <w:rsid w:val="005D79EA"/>
    <w:rsid w:val="005E31D0"/>
    <w:rsid w:val="005F30EA"/>
    <w:rsid w:val="005F57D7"/>
    <w:rsid w:val="00600383"/>
    <w:rsid w:val="006006A6"/>
    <w:rsid w:val="006033BE"/>
    <w:rsid w:val="00611B0C"/>
    <w:rsid w:val="00612F83"/>
    <w:rsid w:val="00623B3B"/>
    <w:rsid w:val="00623E09"/>
    <w:rsid w:val="00626B97"/>
    <w:rsid w:val="00627FE6"/>
    <w:rsid w:val="00631FBA"/>
    <w:rsid w:val="00636D0F"/>
    <w:rsid w:val="00640CC4"/>
    <w:rsid w:val="00642263"/>
    <w:rsid w:val="00647F2E"/>
    <w:rsid w:val="0066094A"/>
    <w:rsid w:val="00665C20"/>
    <w:rsid w:val="00666AA1"/>
    <w:rsid w:val="00675AB3"/>
    <w:rsid w:val="006842C5"/>
    <w:rsid w:val="00692D02"/>
    <w:rsid w:val="00693C8B"/>
    <w:rsid w:val="006A3993"/>
    <w:rsid w:val="006B54FE"/>
    <w:rsid w:val="006B62B5"/>
    <w:rsid w:val="006C02DB"/>
    <w:rsid w:val="006C3115"/>
    <w:rsid w:val="006C3D18"/>
    <w:rsid w:val="006C569B"/>
    <w:rsid w:val="006C592D"/>
    <w:rsid w:val="006C64FA"/>
    <w:rsid w:val="006D071A"/>
    <w:rsid w:val="006D0CB4"/>
    <w:rsid w:val="006D74EE"/>
    <w:rsid w:val="006E5E25"/>
    <w:rsid w:val="006F3F1C"/>
    <w:rsid w:val="00700466"/>
    <w:rsid w:val="007119C2"/>
    <w:rsid w:val="007221A7"/>
    <w:rsid w:val="00726979"/>
    <w:rsid w:val="007277CA"/>
    <w:rsid w:val="00732E0A"/>
    <w:rsid w:val="0073314B"/>
    <w:rsid w:val="00740ACA"/>
    <w:rsid w:val="00744008"/>
    <w:rsid w:val="007458B3"/>
    <w:rsid w:val="007642CB"/>
    <w:rsid w:val="007666E3"/>
    <w:rsid w:val="0077424E"/>
    <w:rsid w:val="0078250B"/>
    <w:rsid w:val="00785B96"/>
    <w:rsid w:val="00786B5B"/>
    <w:rsid w:val="00790A5E"/>
    <w:rsid w:val="00791B04"/>
    <w:rsid w:val="00794497"/>
    <w:rsid w:val="00794C13"/>
    <w:rsid w:val="00794CAB"/>
    <w:rsid w:val="00796B5D"/>
    <w:rsid w:val="0079706B"/>
    <w:rsid w:val="007A5350"/>
    <w:rsid w:val="007C6444"/>
    <w:rsid w:val="007C6F63"/>
    <w:rsid w:val="007C77B1"/>
    <w:rsid w:val="007C7E74"/>
    <w:rsid w:val="007D1A3B"/>
    <w:rsid w:val="007D331C"/>
    <w:rsid w:val="007D76FE"/>
    <w:rsid w:val="00803329"/>
    <w:rsid w:val="00803B44"/>
    <w:rsid w:val="00812135"/>
    <w:rsid w:val="008160F1"/>
    <w:rsid w:val="00824374"/>
    <w:rsid w:val="008321B8"/>
    <w:rsid w:val="0084534A"/>
    <w:rsid w:val="0085464F"/>
    <w:rsid w:val="00855E90"/>
    <w:rsid w:val="00862379"/>
    <w:rsid w:val="008654A5"/>
    <w:rsid w:val="00867444"/>
    <w:rsid w:val="0087260B"/>
    <w:rsid w:val="008728CF"/>
    <w:rsid w:val="00874243"/>
    <w:rsid w:val="00874D0A"/>
    <w:rsid w:val="00874EE2"/>
    <w:rsid w:val="00882ABB"/>
    <w:rsid w:val="00890812"/>
    <w:rsid w:val="00890DD9"/>
    <w:rsid w:val="008974AF"/>
    <w:rsid w:val="008A2759"/>
    <w:rsid w:val="008A3173"/>
    <w:rsid w:val="008A6DC8"/>
    <w:rsid w:val="008A7A73"/>
    <w:rsid w:val="008B49B9"/>
    <w:rsid w:val="008B5200"/>
    <w:rsid w:val="008B5916"/>
    <w:rsid w:val="008B5DDF"/>
    <w:rsid w:val="008C14A3"/>
    <w:rsid w:val="008C275D"/>
    <w:rsid w:val="008C5362"/>
    <w:rsid w:val="008C5D6F"/>
    <w:rsid w:val="008C65FF"/>
    <w:rsid w:val="008E02D4"/>
    <w:rsid w:val="008E34A6"/>
    <w:rsid w:val="008E5DD7"/>
    <w:rsid w:val="008E6B2A"/>
    <w:rsid w:val="008E7EDD"/>
    <w:rsid w:val="009042C5"/>
    <w:rsid w:val="00916534"/>
    <w:rsid w:val="00917ECC"/>
    <w:rsid w:val="009209FA"/>
    <w:rsid w:val="0093657D"/>
    <w:rsid w:val="00950BCD"/>
    <w:rsid w:val="0095290C"/>
    <w:rsid w:val="00952A45"/>
    <w:rsid w:val="00954EA0"/>
    <w:rsid w:val="00957E53"/>
    <w:rsid w:val="00961A91"/>
    <w:rsid w:val="00971A81"/>
    <w:rsid w:val="00972A10"/>
    <w:rsid w:val="009856FA"/>
    <w:rsid w:val="00992508"/>
    <w:rsid w:val="009976BD"/>
    <w:rsid w:val="009A4043"/>
    <w:rsid w:val="009B6568"/>
    <w:rsid w:val="009C528E"/>
    <w:rsid w:val="009D1682"/>
    <w:rsid w:val="009D584B"/>
    <w:rsid w:val="009E4524"/>
    <w:rsid w:val="009E5AD3"/>
    <w:rsid w:val="009E5BF1"/>
    <w:rsid w:val="009E6BBE"/>
    <w:rsid w:val="009F6450"/>
    <w:rsid w:val="009F721B"/>
    <w:rsid w:val="00A060F7"/>
    <w:rsid w:val="00A061E8"/>
    <w:rsid w:val="00A06BD4"/>
    <w:rsid w:val="00A07E5B"/>
    <w:rsid w:val="00A21EDF"/>
    <w:rsid w:val="00A229EC"/>
    <w:rsid w:val="00A231B4"/>
    <w:rsid w:val="00A31BC9"/>
    <w:rsid w:val="00A430B4"/>
    <w:rsid w:val="00A43BAE"/>
    <w:rsid w:val="00A50241"/>
    <w:rsid w:val="00A723C7"/>
    <w:rsid w:val="00A800ED"/>
    <w:rsid w:val="00A818A0"/>
    <w:rsid w:val="00A84D3C"/>
    <w:rsid w:val="00A850B7"/>
    <w:rsid w:val="00A934D2"/>
    <w:rsid w:val="00A93A83"/>
    <w:rsid w:val="00A949F5"/>
    <w:rsid w:val="00A94BFA"/>
    <w:rsid w:val="00AA108B"/>
    <w:rsid w:val="00AA28E1"/>
    <w:rsid w:val="00AA7BB4"/>
    <w:rsid w:val="00AB46E3"/>
    <w:rsid w:val="00AB510E"/>
    <w:rsid w:val="00AD11CC"/>
    <w:rsid w:val="00AD427D"/>
    <w:rsid w:val="00AD5106"/>
    <w:rsid w:val="00AD5FDE"/>
    <w:rsid w:val="00AE1737"/>
    <w:rsid w:val="00AE5FA4"/>
    <w:rsid w:val="00AE6679"/>
    <w:rsid w:val="00AF0073"/>
    <w:rsid w:val="00AF0380"/>
    <w:rsid w:val="00AF05EB"/>
    <w:rsid w:val="00AF2141"/>
    <w:rsid w:val="00B000CA"/>
    <w:rsid w:val="00B00791"/>
    <w:rsid w:val="00B0094A"/>
    <w:rsid w:val="00B0215B"/>
    <w:rsid w:val="00B02A10"/>
    <w:rsid w:val="00B129E4"/>
    <w:rsid w:val="00B13F56"/>
    <w:rsid w:val="00B23922"/>
    <w:rsid w:val="00B25604"/>
    <w:rsid w:val="00B27562"/>
    <w:rsid w:val="00B27E15"/>
    <w:rsid w:val="00B31331"/>
    <w:rsid w:val="00B348F4"/>
    <w:rsid w:val="00B3601B"/>
    <w:rsid w:val="00B37D63"/>
    <w:rsid w:val="00B42001"/>
    <w:rsid w:val="00B45FE7"/>
    <w:rsid w:val="00B5020B"/>
    <w:rsid w:val="00B71F53"/>
    <w:rsid w:val="00B75D10"/>
    <w:rsid w:val="00B75DC4"/>
    <w:rsid w:val="00B77388"/>
    <w:rsid w:val="00B84439"/>
    <w:rsid w:val="00B93085"/>
    <w:rsid w:val="00B97575"/>
    <w:rsid w:val="00BA7BCB"/>
    <w:rsid w:val="00BC5E0E"/>
    <w:rsid w:val="00BC7001"/>
    <w:rsid w:val="00BD2801"/>
    <w:rsid w:val="00BD72C3"/>
    <w:rsid w:val="00BE2ABC"/>
    <w:rsid w:val="00BF5F90"/>
    <w:rsid w:val="00BF75CE"/>
    <w:rsid w:val="00C1049F"/>
    <w:rsid w:val="00C2071B"/>
    <w:rsid w:val="00C219F8"/>
    <w:rsid w:val="00C21BC3"/>
    <w:rsid w:val="00C22EB0"/>
    <w:rsid w:val="00C26B00"/>
    <w:rsid w:val="00C27885"/>
    <w:rsid w:val="00C30046"/>
    <w:rsid w:val="00C44866"/>
    <w:rsid w:val="00C6262A"/>
    <w:rsid w:val="00C64957"/>
    <w:rsid w:val="00C76C8C"/>
    <w:rsid w:val="00C821C8"/>
    <w:rsid w:val="00C83BD2"/>
    <w:rsid w:val="00C963E1"/>
    <w:rsid w:val="00C977E6"/>
    <w:rsid w:val="00CA0437"/>
    <w:rsid w:val="00CA0D7B"/>
    <w:rsid w:val="00CA3F3D"/>
    <w:rsid w:val="00CB2973"/>
    <w:rsid w:val="00CB4362"/>
    <w:rsid w:val="00CB6E34"/>
    <w:rsid w:val="00CC137B"/>
    <w:rsid w:val="00CC1D5D"/>
    <w:rsid w:val="00CC2263"/>
    <w:rsid w:val="00CC62F0"/>
    <w:rsid w:val="00CC6358"/>
    <w:rsid w:val="00CE6D9C"/>
    <w:rsid w:val="00CE7E69"/>
    <w:rsid w:val="00CF2727"/>
    <w:rsid w:val="00CF2D0E"/>
    <w:rsid w:val="00CF7988"/>
    <w:rsid w:val="00D1189A"/>
    <w:rsid w:val="00D17FDC"/>
    <w:rsid w:val="00D32796"/>
    <w:rsid w:val="00D32CB4"/>
    <w:rsid w:val="00D35C4A"/>
    <w:rsid w:val="00D50C27"/>
    <w:rsid w:val="00D510E7"/>
    <w:rsid w:val="00D55723"/>
    <w:rsid w:val="00D56341"/>
    <w:rsid w:val="00D61CF1"/>
    <w:rsid w:val="00D622D8"/>
    <w:rsid w:val="00D6428B"/>
    <w:rsid w:val="00D642EE"/>
    <w:rsid w:val="00D655D1"/>
    <w:rsid w:val="00D65BD0"/>
    <w:rsid w:val="00D71E83"/>
    <w:rsid w:val="00D73C4B"/>
    <w:rsid w:val="00D76285"/>
    <w:rsid w:val="00D802E3"/>
    <w:rsid w:val="00D86307"/>
    <w:rsid w:val="00D86FEF"/>
    <w:rsid w:val="00D935F0"/>
    <w:rsid w:val="00D96B54"/>
    <w:rsid w:val="00DA0B5E"/>
    <w:rsid w:val="00DA1EE9"/>
    <w:rsid w:val="00DA4D2E"/>
    <w:rsid w:val="00DA7699"/>
    <w:rsid w:val="00DB583F"/>
    <w:rsid w:val="00DB7C0E"/>
    <w:rsid w:val="00DC3B68"/>
    <w:rsid w:val="00DC3BE4"/>
    <w:rsid w:val="00DC6EE4"/>
    <w:rsid w:val="00DD070A"/>
    <w:rsid w:val="00DD15A2"/>
    <w:rsid w:val="00DD4AEA"/>
    <w:rsid w:val="00DE01B3"/>
    <w:rsid w:val="00DE1995"/>
    <w:rsid w:val="00DF67F6"/>
    <w:rsid w:val="00E01482"/>
    <w:rsid w:val="00E01C08"/>
    <w:rsid w:val="00E0232D"/>
    <w:rsid w:val="00E03573"/>
    <w:rsid w:val="00E04EED"/>
    <w:rsid w:val="00E06EFF"/>
    <w:rsid w:val="00E144E9"/>
    <w:rsid w:val="00E2049B"/>
    <w:rsid w:val="00E24F08"/>
    <w:rsid w:val="00E2588F"/>
    <w:rsid w:val="00E31916"/>
    <w:rsid w:val="00E35A82"/>
    <w:rsid w:val="00E369C4"/>
    <w:rsid w:val="00E40854"/>
    <w:rsid w:val="00E47ACE"/>
    <w:rsid w:val="00E5057B"/>
    <w:rsid w:val="00E558CE"/>
    <w:rsid w:val="00E617A5"/>
    <w:rsid w:val="00E66C6B"/>
    <w:rsid w:val="00E71F72"/>
    <w:rsid w:val="00E76082"/>
    <w:rsid w:val="00E801F3"/>
    <w:rsid w:val="00E80B55"/>
    <w:rsid w:val="00E91624"/>
    <w:rsid w:val="00E93855"/>
    <w:rsid w:val="00E97A73"/>
    <w:rsid w:val="00EA2366"/>
    <w:rsid w:val="00EA3FD3"/>
    <w:rsid w:val="00EB2577"/>
    <w:rsid w:val="00EB29C7"/>
    <w:rsid w:val="00EB44E2"/>
    <w:rsid w:val="00EB48AF"/>
    <w:rsid w:val="00EC40B6"/>
    <w:rsid w:val="00EC41D6"/>
    <w:rsid w:val="00ED05EE"/>
    <w:rsid w:val="00ED3092"/>
    <w:rsid w:val="00ED47C7"/>
    <w:rsid w:val="00EF52A0"/>
    <w:rsid w:val="00EF6F28"/>
    <w:rsid w:val="00EF73CD"/>
    <w:rsid w:val="00F00679"/>
    <w:rsid w:val="00F00EF5"/>
    <w:rsid w:val="00F0193C"/>
    <w:rsid w:val="00F06A90"/>
    <w:rsid w:val="00F06E60"/>
    <w:rsid w:val="00F11756"/>
    <w:rsid w:val="00F17207"/>
    <w:rsid w:val="00F21147"/>
    <w:rsid w:val="00F211E5"/>
    <w:rsid w:val="00F2168B"/>
    <w:rsid w:val="00F22EFB"/>
    <w:rsid w:val="00F2414E"/>
    <w:rsid w:val="00F31A32"/>
    <w:rsid w:val="00F439D7"/>
    <w:rsid w:val="00F6029C"/>
    <w:rsid w:val="00F64EB9"/>
    <w:rsid w:val="00F74FF5"/>
    <w:rsid w:val="00F77194"/>
    <w:rsid w:val="00F7765B"/>
    <w:rsid w:val="00F84C4D"/>
    <w:rsid w:val="00F923D9"/>
    <w:rsid w:val="00F9686F"/>
    <w:rsid w:val="00FA1DE7"/>
    <w:rsid w:val="00FA4B4A"/>
    <w:rsid w:val="00FA6C52"/>
    <w:rsid w:val="00FA7F10"/>
    <w:rsid w:val="00FB21BC"/>
    <w:rsid w:val="00FB69BE"/>
    <w:rsid w:val="00FC0A7A"/>
    <w:rsid w:val="00FC5858"/>
    <w:rsid w:val="00FD0A46"/>
    <w:rsid w:val="00FD0BCF"/>
    <w:rsid w:val="00FD2F8C"/>
    <w:rsid w:val="00FD3D24"/>
    <w:rsid w:val="00FD7964"/>
    <w:rsid w:val="00FE05E5"/>
    <w:rsid w:val="00FF0D2D"/>
    <w:rsid w:val="00FF146E"/>
    <w:rsid w:val="00FF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EE30E1F"/>
  <w15:chartTrackingRefBased/>
  <w15:docId w15:val="{6F3DF880-0B57-4B88-A55A-289A7C63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115"/>
    <w:rPr>
      <w:sz w:val="24"/>
      <w:szCs w:val="24"/>
      <w:lang w:eastAsia="es-ES"/>
    </w:rPr>
  </w:style>
  <w:style w:type="paragraph" w:styleId="Ttulo3">
    <w:name w:val="heading 3"/>
    <w:basedOn w:val="Normal"/>
    <w:link w:val="Ttulo3Car"/>
    <w:uiPriority w:val="9"/>
    <w:qFormat/>
    <w:rsid w:val="00874D0A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EC5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76EC5"/>
    <w:rPr>
      <w:rFonts w:ascii="Lucida Grande" w:hAnsi="Lucida Grande" w:cs="Lucida Grande"/>
      <w:sz w:val="18"/>
      <w:szCs w:val="18"/>
    </w:rPr>
  </w:style>
  <w:style w:type="paragraph" w:customStyle="1" w:styleId="adreces">
    <w:name w:val="adreces"/>
    <w:basedOn w:val="Normal"/>
    <w:qFormat/>
    <w:rsid w:val="00E2049B"/>
    <w:rPr>
      <w:rFonts w:ascii="Eurostile LT Demi" w:hAnsi="Eurostile LT Demi"/>
      <w:sz w:val="16"/>
    </w:rPr>
  </w:style>
  <w:style w:type="paragraph" w:styleId="Encabezado">
    <w:name w:val="header"/>
    <w:basedOn w:val="Normal"/>
    <w:link w:val="EncabezadoCar"/>
    <w:uiPriority w:val="99"/>
    <w:unhideWhenUsed/>
    <w:rsid w:val="00A84D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4D3C"/>
  </w:style>
  <w:style w:type="paragraph" w:styleId="Piedepgina">
    <w:name w:val="footer"/>
    <w:basedOn w:val="Normal"/>
    <w:link w:val="PiedepginaCar"/>
    <w:uiPriority w:val="99"/>
    <w:unhideWhenUsed/>
    <w:rsid w:val="00A84D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D3C"/>
  </w:style>
  <w:style w:type="character" w:styleId="Hipervnculo">
    <w:name w:val="Hyperlink"/>
    <w:uiPriority w:val="99"/>
    <w:unhideWhenUsed/>
    <w:rsid w:val="009E5BF1"/>
    <w:rPr>
      <w:color w:val="0563C1"/>
      <w:u w:val="single"/>
    </w:rPr>
  </w:style>
  <w:style w:type="character" w:styleId="CitaHTML">
    <w:name w:val="HTML Cite"/>
    <w:uiPriority w:val="99"/>
    <w:semiHidden/>
    <w:unhideWhenUsed/>
    <w:rsid w:val="00C22EB0"/>
    <w:rPr>
      <w:i/>
      <w:iCs/>
    </w:rPr>
  </w:style>
  <w:style w:type="character" w:styleId="Hipervnculovisitado">
    <w:name w:val="FollowedHyperlink"/>
    <w:uiPriority w:val="99"/>
    <w:semiHidden/>
    <w:unhideWhenUsed/>
    <w:rsid w:val="00BC7001"/>
    <w:rPr>
      <w:color w:val="954F72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CE6D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conformatoprevioCar">
    <w:name w:val="HTML con formato previo Car"/>
    <w:link w:val="HTMLconformatoprevio"/>
    <w:uiPriority w:val="99"/>
    <w:rsid w:val="00CE6D9C"/>
    <w:rPr>
      <w:rFonts w:ascii="Courier New" w:eastAsia="Times New Roman" w:hAnsi="Courier New" w:cs="Courier New"/>
    </w:rPr>
  </w:style>
  <w:style w:type="character" w:customStyle="1" w:styleId="y2iqfc">
    <w:name w:val="y2iqfc"/>
    <w:rsid w:val="004A44DD"/>
  </w:style>
  <w:style w:type="table" w:styleId="Tablaconcuadrcula">
    <w:name w:val="Table Grid"/>
    <w:basedOn w:val="Tablanormal"/>
    <w:uiPriority w:val="59"/>
    <w:rsid w:val="00240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uiPriority w:val="9"/>
    <w:rsid w:val="00874D0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iddengrammarerror">
    <w:name w:val="hiddengrammarerror"/>
    <w:rsid w:val="006B54FE"/>
  </w:style>
  <w:style w:type="character" w:customStyle="1" w:styleId="hiddenspellerror">
    <w:name w:val="hiddenspellerror"/>
    <w:rsid w:val="006B54FE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856F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C41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i-FI" w:eastAsia="en-US"/>
    </w:rPr>
  </w:style>
  <w:style w:type="paragraph" w:customStyle="1" w:styleId="Default">
    <w:name w:val="Default"/>
    <w:rsid w:val="00EC41D6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.es/relint" TargetMode="External"/><Relationship Id="rId13" Type="http://schemas.openxmlformats.org/officeDocument/2006/relationships/hyperlink" Target="mailto:vicerec.internacional.cooperacio@uv.es" TargetMode="External"/><Relationship Id="rId3" Type="http://schemas.openxmlformats.org/officeDocument/2006/relationships/hyperlink" Target="mailto:vicerec.internacional.cooperacio@uv.es" TargetMode="External"/><Relationship Id="rId7" Type="http://schemas.openxmlformats.org/officeDocument/2006/relationships/hyperlink" Target="mailto:vicerec.internacional.cooperacio@uv.es" TargetMode="External"/><Relationship Id="rId12" Type="http://schemas.openxmlformats.org/officeDocument/2006/relationships/hyperlink" Target="http://www.uv.es/relint" TargetMode="External"/><Relationship Id="rId2" Type="http://schemas.openxmlformats.org/officeDocument/2006/relationships/hyperlink" Target="http://www.uv.es/relint" TargetMode="External"/><Relationship Id="rId16" Type="http://schemas.openxmlformats.org/officeDocument/2006/relationships/hyperlink" Target="http://www.uv.es/relint" TargetMode="External"/><Relationship Id="rId1" Type="http://schemas.openxmlformats.org/officeDocument/2006/relationships/hyperlink" Target="mailto:vicerec.internacional.cooperacio@uv.es" TargetMode="External"/><Relationship Id="rId6" Type="http://schemas.openxmlformats.org/officeDocument/2006/relationships/hyperlink" Target="http://www.uv.es/relint" TargetMode="External"/><Relationship Id="rId11" Type="http://schemas.openxmlformats.org/officeDocument/2006/relationships/hyperlink" Target="mailto:vicerec.internacional.cooperacio@uv.es" TargetMode="External"/><Relationship Id="rId5" Type="http://schemas.openxmlformats.org/officeDocument/2006/relationships/hyperlink" Target="mailto:vicerec.internacional.cooperacio@uv.es" TargetMode="External"/><Relationship Id="rId15" Type="http://schemas.openxmlformats.org/officeDocument/2006/relationships/hyperlink" Target="mailto:vicerec.internacional.cooperacio@uv.es" TargetMode="External"/><Relationship Id="rId10" Type="http://schemas.openxmlformats.org/officeDocument/2006/relationships/hyperlink" Target="http://www.uv.es/relint" TargetMode="External"/><Relationship Id="rId4" Type="http://schemas.openxmlformats.org/officeDocument/2006/relationships/hyperlink" Target="http://www.uv.es/relint" TargetMode="External"/><Relationship Id="rId9" Type="http://schemas.openxmlformats.org/officeDocument/2006/relationships/hyperlink" Target="mailto:vicerec.internacional.cooperacio@uv.es" TargetMode="External"/><Relationship Id="rId14" Type="http://schemas.openxmlformats.org/officeDocument/2006/relationships/hyperlink" Target="http://www.uv.es/relin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s\AppData\Local\Microsoft\Windows\Temporary%20Internet%20Files\Content.Outlook\5M3ND0P5\internacion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F932A0-149D-4FF8-B529-C5896E7C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internacional</Template>
  <TotalTime>41</TotalTime>
  <Pages>3</Pages>
  <Words>262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UVEG</Company>
  <LinksUpToDate>false</LinksUpToDate>
  <CharactersWithSpaces>1704</CharactersWithSpaces>
  <SharedDoc>false</SharedDoc>
  <HLinks>
    <vt:vector size="90" baseType="variant">
      <vt:variant>
        <vt:i4>2228269</vt:i4>
      </vt:variant>
      <vt:variant>
        <vt:i4>18</vt:i4>
      </vt:variant>
      <vt:variant>
        <vt:i4>0</vt:i4>
      </vt:variant>
      <vt:variant>
        <vt:i4>5</vt:i4>
      </vt:variant>
      <vt:variant>
        <vt:lpwstr>http://links.uv.es/qbf2qd6</vt:lpwstr>
      </vt:variant>
      <vt:variant>
        <vt:lpwstr/>
      </vt:variant>
      <vt:variant>
        <vt:i4>2949146</vt:i4>
      </vt:variant>
      <vt:variant>
        <vt:i4>15</vt:i4>
      </vt:variant>
      <vt:variant>
        <vt:i4>0</vt:i4>
      </vt:variant>
      <vt:variant>
        <vt:i4>5</vt:i4>
      </vt:variant>
      <vt:variant>
        <vt:lpwstr>mailto:lopd@uv.es</vt:lpwstr>
      </vt:variant>
      <vt:variant>
        <vt:lpwstr/>
      </vt:variant>
      <vt:variant>
        <vt:i4>15597685</vt:i4>
      </vt:variant>
      <vt:variant>
        <vt:i4>12</vt:i4>
      </vt:variant>
      <vt:variant>
        <vt:i4>0</vt:i4>
      </vt:variant>
      <vt:variant>
        <vt:i4>5</vt:i4>
      </vt:variant>
      <vt:variant>
        <vt:lpwstr>http://www.uv.es/transparència</vt:lpwstr>
      </vt:variant>
      <vt:variant>
        <vt:lpwstr/>
      </vt:variant>
      <vt:variant>
        <vt:i4>2949146</vt:i4>
      </vt:variant>
      <vt:variant>
        <vt:i4>9</vt:i4>
      </vt:variant>
      <vt:variant>
        <vt:i4>0</vt:i4>
      </vt:variant>
      <vt:variant>
        <vt:i4>5</vt:i4>
      </vt:variant>
      <vt:variant>
        <vt:lpwstr>mailto:lopd@uv.es</vt:lpwstr>
      </vt:variant>
      <vt:variant>
        <vt:lpwstr/>
      </vt:variant>
      <vt:variant>
        <vt:i4>6094855</vt:i4>
      </vt:variant>
      <vt:variant>
        <vt:i4>6</vt:i4>
      </vt:variant>
      <vt:variant>
        <vt:i4>0</vt:i4>
      </vt:variant>
      <vt:variant>
        <vt:i4>5</vt:i4>
      </vt:variant>
      <vt:variant>
        <vt:lpwstr>http://www.tauler.uv.es/</vt:lpwstr>
      </vt:variant>
      <vt:variant>
        <vt:lpwstr/>
      </vt:variant>
      <vt:variant>
        <vt:i4>851979</vt:i4>
      </vt:variant>
      <vt:variant>
        <vt:i4>3</vt:i4>
      </vt:variant>
      <vt:variant>
        <vt:i4>0</vt:i4>
      </vt:variant>
      <vt:variant>
        <vt:i4>5</vt:i4>
      </vt:variant>
      <vt:variant>
        <vt:lpwstr>https://mobilitat.uv.es/</vt:lpwstr>
      </vt:variant>
      <vt:variant>
        <vt:lpwstr/>
      </vt:variant>
      <vt:variant>
        <vt:i4>4194420</vt:i4>
      </vt:variant>
      <vt:variant>
        <vt:i4>0</vt:i4>
      </vt:variant>
      <vt:variant>
        <vt:i4>0</vt:i4>
      </vt:variant>
      <vt:variant>
        <vt:i4>5</vt:i4>
      </vt:variant>
      <vt:variant>
        <vt:lpwstr>https://www.uv.es/webrelint/1_Programa_Erasmus_Estudis/1_1_Outgoing/1_1_4_Beques_i_dotacio_economica/2024-2025/Erasmus_Viaje_Ecologico_2024_25</vt:lpwstr>
      </vt:variant>
      <vt:variant>
        <vt:lpwstr/>
      </vt:variant>
      <vt:variant>
        <vt:i4>7536736</vt:i4>
      </vt:variant>
      <vt:variant>
        <vt:i4>21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18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  <vt:variant>
        <vt:i4>7536736</vt:i4>
      </vt:variant>
      <vt:variant>
        <vt:i4>15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12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6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  <vt:variant>
        <vt:i4>7536736</vt:i4>
      </vt:variant>
      <vt:variant>
        <vt:i4>3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0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cp:lastModifiedBy>Angeles Beneyto Casado</cp:lastModifiedBy>
  <cp:revision>14</cp:revision>
  <cp:lastPrinted>2024-06-03T10:43:00Z</cp:lastPrinted>
  <dcterms:created xsi:type="dcterms:W3CDTF">2024-06-18T17:19:00Z</dcterms:created>
  <dcterms:modified xsi:type="dcterms:W3CDTF">2026-03-02T08:42:00Z</dcterms:modified>
</cp:coreProperties>
</file>