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B94" w:rsidRDefault="00D876F4" w:rsidP="00FA5B94">
      <w:pPr>
        <w:pStyle w:val="NormalWeb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4FCB4B49" wp14:editId="451415F2">
                <wp:simplePos x="0" y="0"/>
                <wp:positionH relativeFrom="column">
                  <wp:posOffset>-184150</wp:posOffset>
                </wp:positionH>
                <wp:positionV relativeFrom="page">
                  <wp:posOffset>273050</wp:posOffset>
                </wp:positionV>
                <wp:extent cx="9937750" cy="2374900"/>
                <wp:effectExtent l="0" t="0" r="6350" b="6350"/>
                <wp:wrapNone/>
                <wp:docPr id="23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0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A27" w:rsidRPr="008F05B9" w:rsidRDefault="00357ABB" w:rsidP="008F05B9">
                            <w:pPr>
                              <w:widowControl w:val="0"/>
                              <w:spacing w:line="2840" w:lineRule="exact"/>
                              <w:jc w:val="center"/>
                              <w:rPr>
                                <w:i/>
                                <w:iCs/>
                                <w:color w:val="FFFFFE"/>
                                <w:sz w:val="36"/>
                                <w:szCs w:val="36"/>
                              </w:rPr>
                            </w:pPr>
                            <w:r w:rsidRPr="008F05B9">
                              <w:rPr>
                                <w:i/>
                                <w:iCs/>
                                <w:color w:val="FFFFFE"/>
                                <w:sz w:val="36"/>
                                <w:szCs w:val="36"/>
                              </w:rPr>
                              <w:t>SEMINARI SOBRE RESOCIALITZACIÓ, JUSTÍCIA SOCIAL I DESENVOLUPAMENT SOSTENIBLE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B4B49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-14.5pt;margin-top:21.5pt;width:782.5pt;height:187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DF5A27" w:rsidRPr="008F05B9" w:rsidRDefault="00357ABB" w:rsidP="008F05B9">
                      <w:pPr>
                        <w:widowControl w:val="0"/>
                        <w:spacing w:line="2840" w:lineRule="exact"/>
                        <w:jc w:val="center"/>
                        <w:rPr>
                          <w:i/>
                          <w:iCs/>
                          <w:color w:val="FFFFFE"/>
                          <w:sz w:val="36"/>
                          <w:szCs w:val="36"/>
                        </w:rPr>
                      </w:pPr>
                      <w:r w:rsidRPr="008F05B9">
                        <w:rPr>
                          <w:i/>
                          <w:iCs/>
                          <w:color w:val="FFFFFE"/>
                          <w:sz w:val="36"/>
                          <w:szCs w:val="36"/>
                        </w:rPr>
                        <w:t>SEMINARI SOBRE RESOCIALITZACIÓ, JUSTÍCIA SOCIAL I DESENVOLUPAMENT SOSTENIBLE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A5B94">
        <w:rPr>
          <w:noProof/>
        </w:rPr>
        <w:drawing>
          <wp:inline distT="0" distB="0" distL="0" distR="0" wp14:anchorId="253A39A0" wp14:editId="45C16958">
            <wp:extent cx="11563350" cy="1600200"/>
            <wp:effectExtent l="0" t="0" r="0" b="0"/>
            <wp:docPr id="27" name="Imagen 27" descr="C:\Users\Tàlia\Downloads\d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àlia\Downloads\dr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4B" w:rsidRDefault="00537044">
      <w:r>
        <w:rPr>
          <w:noProof/>
          <w:color w:val="auto"/>
          <w:kern w:val="0"/>
          <w:sz w:val="24"/>
          <w:szCs w:val="24"/>
          <w:lang w:val="ca-ES" w:eastAsia="ca-ES"/>
        </w:rPr>
        <w:drawing>
          <wp:anchor distT="36576" distB="36576" distL="36576" distR="36576" simplePos="0" relativeHeight="251682816" behindDoc="0" locked="0" layoutInCell="1" allowOverlap="1" wp14:anchorId="0125FD79" wp14:editId="2979CE78">
            <wp:simplePos x="0" y="0"/>
            <wp:positionH relativeFrom="column">
              <wp:posOffset>3667760</wp:posOffset>
            </wp:positionH>
            <wp:positionV relativeFrom="page">
              <wp:posOffset>4195445</wp:posOffset>
            </wp:positionV>
            <wp:extent cx="4335145" cy="4335145"/>
            <wp:effectExtent l="0" t="0" r="8255" b="825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FC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91E5CAF" wp14:editId="7CD68DB9">
                <wp:simplePos x="0" y="0"/>
                <wp:positionH relativeFrom="column">
                  <wp:posOffset>249702</wp:posOffset>
                </wp:positionH>
                <wp:positionV relativeFrom="page">
                  <wp:posOffset>4072596</wp:posOffset>
                </wp:positionV>
                <wp:extent cx="1934307" cy="3805311"/>
                <wp:effectExtent l="0" t="0" r="8890" b="5080"/>
                <wp:wrapNone/>
                <wp:docPr id="25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307" cy="3805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 xml:space="preserve">DATA: </w:t>
                            </w:r>
                          </w:p>
                          <w:p w:rsidR="00357ABB" w:rsidRP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18 DE FEBRER DE 2025</w:t>
                            </w:r>
                          </w:p>
                          <w:p w:rsidR="00357ABB" w:rsidRP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  <w:p w:rsid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 xml:space="preserve">HORA: </w:t>
                            </w:r>
                          </w:p>
                          <w:p w:rsidR="00357ABB" w:rsidRP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10:30 - 13:00</w:t>
                            </w:r>
                          </w:p>
                          <w:p w:rsidR="00357ABB" w:rsidRP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  <w:p w:rsidR="00357ABB" w:rsidRDefault="00357ABB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 xml:space="preserve">LLOC: </w:t>
                            </w:r>
                          </w:p>
                          <w:p w:rsidR="00E72FFC" w:rsidRDefault="00E72FFC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SALÓ DE GRAUS DE LA FACULTAT DE DRET</w:t>
                            </w:r>
                          </w:p>
                          <w:p w:rsidR="00E72FFC" w:rsidRDefault="00E72FFC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(Edifici Departamental)</w:t>
                            </w:r>
                          </w:p>
                          <w:p w:rsidR="00E72FFC" w:rsidRPr="00357ABB" w:rsidRDefault="00E72FFC" w:rsidP="00357A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1E5CAF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7" type="#_x0000_t202" style="position:absolute;margin-left:19.65pt;margin-top:320.7pt;width:152.3pt;height:299.6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:rsid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357AB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 xml:space="preserve">DATA: </w:t>
                      </w:r>
                    </w:p>
                    <w:p w:rsidR="00357ABB" w:rsidRP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357AB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18 DE FEBRER DE 2025</w:t>
                      </w:r>
                    </w:p>
                    <w:p w:rsidR="00357ABB" w:rsidRP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</w:p>
                    <w:p w:rsid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357AB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 xml:space="preserve">HORA: </w:t>
                      </w:r>
                    </w:p>
                    <w:p w:rsidR="00357ABB" w:rsidRP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357AB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10:30 - 13:00</w:t>
                      </w:r>
                    </w:p>
                    <w:p w:rsidR="00357ABB" w:rsidRP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</w:p>
                    <w:p w:rsidR="00357ABB" w:rsidRDefault="00357ABB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357AB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 xml:space="preserve">LLOC: </w:t>
                      </w:r>
                    </w:p>
                    <w:p w:rsidR="00E72FFC" w:rsidRDefault="00E72FFC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SALÓ DE GRAUS DE LA FACULTAT DE DRET</w:t>
                      </w:r>
                    </w:p>
                    <w:p w:rsidR="00E72FFC" w:rsidRDefault="00E72FFC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(Edifici Departamental)</w:t>
                      </w:r>
                    </w:p>
                    <w:p w:rsidR="00E72FFC" w:rsidRPr="00357ABB" w:rsidRDefault="00E72FFC" w:rsidP="00357AB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47ED7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0CCB38B" wp14:editId="6810AE71">
                <wp:simplePos x="0" y="0"/>
                <wp:positionH relativeFrom="column">
                  <wp:posOffset>2672255</wp:posOffset>
                </wp:positionH>
                <wp:positionV relativeFrom="page">
                  <wp:posOffset>9065172</wp:posOffset>
                </wp:positionV>
                <wp:extent cx="6903720" cy="3794454"/>
                <wp:effectExtent l="0" t="0" r="0" b="0"/>
                <wp:wrapNone/>
                <wp:docPr id="20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794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5B94" w:rsidRDefault="008F05B9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es-ES"/>
                              </w:rPr>
                            </w:pPr>
                            <w:r w:rsidRPr="008F05B9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es-ES"/>
                              </w:rPr>
                              <w:t>FINANÇAT PER:</w:t>
                            </w:r>
                          </w:p>
                          <w:p w:rsidR="00FA5B94" w:rsidRDefault="00FA5B94" w:rsidP="00FA5B9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B2A93" wp14:editId="598D4D0D">
                                  <wp:extent cx="5588000" cy="711834"/>
                                  <wp:effectExtent l="0" t="0" r="0" b="0"/>
                                  <wp:docPr id="35" name="Imagen 35" descr="C:\Users\Tàlia\Downloads\dr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àlia\Downloads\dr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8175" cy="75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6F4" w:rsidRPr="00D876F4" w:rsidRDefault="00D876F4" w:rsidP="00D876F4">
                            <w:pPr>
                              <w:spacing w:before="100" w:beforeAutospacing="1" w:after="100" w:afterAutospacing="1"/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ca-ES" w:eastAsia="ca-ES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ca-ES" w:eastAsia="ca-ES"/>
                              </w:rPr>
                              <w:t xml:space="preserve">                                                         </w:t>
                            </w:r>
                            <w:r w:rsidRPr="00D876F4"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ca-ES" w:eastAsia="ca-ES"/>
                              </w:rPr>
                              <w:drawing>
                                <wp:inline distT="0" distB="0" distL="0" distR="0" wp14:anchorId="1CD1CB1C" wp14:editId="3769AD6A">
                                  <wp:extent cx="2081048" cy="2081048"/>
                                  <wp:effectExtent l="0" t="0" r="0" b="0"/>
                                  <wp:docPr id="36" name="Imagen 36" descr="C:\Users\Tàlia\Downloads\descar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Tàlia\Downloads\descar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784" cy="208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6F4" w:rsidRDefault="00D876F4" w:rsidP="00FA5B94">
                            <w:pPr>
                              <w:pStyle w:val="NormalWeb"/>
                            </w:pPr>
                          </w:p>
                          <w:p w:rsidR="00FA5B94" w:rsidRPr="008F05B9" w:rsidRDefault="00FA5B9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AD8A" id="Cuadro de texto 23" o:spid="_x0000_s1027" type="#_x0000_t202" style="position:absolute;margin-left:210.4pt;margin-top:713.8pt;width:543.6pt;height:298.8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:rsidR="00FA5B94" w:rsidRDefault="008F05B9" w:rsidP="00DF5A27">
                      <w:pPr>
                        <w:widowControl w:val="0"/>
                        <w:spacing w:line="600" w:lineRule="exact"/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es-ES"/>
                        </w:rPr>
                      </w:pPr>
                      <w:r w:rsidRPr="008F05B9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es-ES"/>
                        </w:rPr>
                        <w:t>FINANÇAT PER:</w:t>
                      </w:r>
                    </w:p>
                    <w:p w:rsidR="00FA5B94" w:rsidRDefault="00FA5B94" w:rsidP="00FA5B9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D5DB6" wp14:editId="4330B628">
                            <wp:extent cx="5588000" cy="711834"/>
                            <wp:effectExtent l="0" t="0" r="0" b="0"/>
                            <wp:docPr id="35" name="Imagen 35" descr="C:\Users\Tàlia\Downloads\dr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àlia\Downloads\dr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8175" cy="75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6F4" w:rsidRPr="00D876F4" w:rsidRDefault="00D876F4" w:rsidP="00D876F4">
                      <w:pPr>
                        <w:spacing w:before="100" w:beforeAutospacing="1" w:after="100" w:afterAutospacing="1"/>
                        <w:rPr>
                          <w:color w:val="auto"/>
                          <w:kern w:val="0"/>
                          <w:sz w:val="24"/>
                          <w:szCs w:val="24"/>
                          <w:lang w:val="ca-ES" w:eastAsia="ca-ES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val="ca-ES" w:eastAsia="ca-ES"/>
                        </w:rPr>
                        <w:t xml:space="preserve">                                                         </w:t>
                      </w:r>
                      <w:r w:rsidRPr="00D876F4"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val="ca-ES" w:eastAsia="ca-ES"/>
                        </w:rPr>
                        <w:drawing>
                          <wp:inline distT="0" distB="0" distL="0" distR="0" wp14:anchorId="3EC8E85C" wp14:editId="3C86E45E">
                            <wp:extent cx="2081048" cy="2081048"/>
                            <wp:effectExtent l="0" t="0" r="0" b="0"/>
                            <wp:docPr id="36" name="Imagen 36" descr="C:\Users\Tàlia\Downloads\descar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Tàlia\Downloads\descar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784" cy="208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6F4" w:rsidRDefault="00D876F4" w:rsidP="00FA5B94">
                      <w:pPr>
                        <w:pStyle w:val="NormalWeb"/>
                      </w:pPr>
                    </w:p>
                    <w:p w:rsidR="00FA5B94" w:rsidRPr="008F05B9" w:rsidRDefault="00FA5B94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B7F73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630101CF" wp14:editId="38AF5D75">
                <wp:simplePos x="0" y="0"/>
                <wp:positionH relativeFrom="column">
                  <wp:posOffset>247650</wp:posOffset>
                </wp:positionH>
                <wp:positionV relativeFrom="page">
                  <wp:posOffset>11874500</wp:posOffset>
                </wp:positionV>
                <wp:extent cx="2133600" cy="622300"/>
                <wp:effectExtent l="0" t="0" r="0" b="6350"/>
                <wp:wrapNone/>
                <wp:docPr id="21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A27" w:rsidRPr="00357ABB" w:rsidRDefault="00DF5A27" w:rsidP="00357AB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7E7BA" id="Cuadro de texto 24" o:spid="_x0000_s1028" type="#_x0000_t202" style="position:absolute;margin-left:19.5pt;margin-top:935pt;width:168pt;height:49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:rsidR="00DF5A27" w:rsidRPr="00357ABB" w:rsidRDefault="00DF5A27" w:rsidP="00357ABB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B7F73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3AA123A0" wp14:editId="52E08DF6">
                <wp:simplePos x="0" y="0"/>
                <wp:positionH relativeFrom="column">
                  <wp:posOffset>0</wp:posOffset>
                </wp:positionH>
                <wp:positionV relativeFrom="page">
                  <wp:posOffset>9417050</wp:posOffset>
                </wp:positionV>
                <wp:extent cx="2381250" cy="3149600"/>
                <wp:effectExtent l="0" t="0" r="0" b="0"/>
                <wp:wrapNone/>
                <wp:docPr id="143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7ABB" w:rsidRPr="00DB7F73" w:rsidRDefault="00357ABB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B7F73">
                              <w:rPr>
                                <w:rFonts w:asciiTheme="minorHAnsi" w:hAnsiTheme="minorHAnsi" w:cstheme="minorHAnsi"/>
                                <w:b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 xml:space="preserve">ORGANITZA: </w:t>
                            </w:r>
                          </w:p>
                          <w:p w:rsidR="003323F9" w:rsidRDefault="003323F9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 xml:space="preserve">PROFESSORA DOCTORA </w:t>
                            </w:r>
                          </w:p>
                          <w:p w:rsidR="00357ABB" w:rsidRDefault="003323F9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TÀ</w:t>
                            </w:r>
                            <w:r w:rsidR="00357ABB" w:rsidRPr="00357ABB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LIA GONZÁLEZ CO</w:t>
                            </w:r>
                            <w:r w:rsidR="00F73A19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 w:rsidR="00357ABB" w:rsidRPr="00357ABB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LANTES</w:t>
                            </w:r>
                          </w:p>
                          <w:p w:rsidR="00357ABB" w:rsidRPr="00357ABB" w:rsidRDefault="00D876F4" w:rsidP="00DB7F73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Membre del Projecte</w:t>
                            </w:r>
                            <w:r w:rsidR="00DB7F73" w:rsidRPr="00DB7F73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 xml:space="preserve"> I+D “Estudio crítico del uso de sanciones alternativas penales: una mirada a la salud mental y al género” (PID2021-126236OB-I00, AEI/FEDER, UE)</w:t>
                            </w:r>
                          </w:p>
                          <w:p w:rsidR="00357ABB" w:rsidRPr="00357ABB" w:rsidRDefault="00357ABB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357ABB" w:rsidRPr="00D876F4" w:rsidRDefault="00357ABB" w:rsidP="00DB7F73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876F4">
                              <w:rPr>
                                <w:rFonts w:asciiTheme="minorHAnsi" w:hAnsiTheme="minorHAnsi" w:cstheme="minorHAnsi"/>
                                <w:b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 xml:space="preserve">A CÀRREC DE </w:t>
                            </w:r>
                          </w:p>
                          <w:p w:rsidR="00DB7F73" w:rsidRDefault="00357ABB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357ABB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L’ASSOCIA</w:t>
                            </w:r>
                            <w:r w:rsidR="00D876F4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CIÓ À</w:t>
                            </w:r>
                            <w:r w:rsidRPr="00357ABB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>MBIT</w:t>
                            </w:r>
                            <w:r w:rsidR="00DB7F73"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F5A27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B7F73">
                              <w:rPr>
                                <w:rFonts w:asciiTheme="minorHAnsi" w:hAnsiTheme="minorHAnsi" w:cstheme="minorHAnsi"/>
                                <w:noProof/>
                                <w:color w:val="73624A"/>
                                <w:w w:val="80"/>
                                <w:sz w:val="32"/>
                                <w:szCs w:val="32"/>
                                <w:lang w:val="ca-ES" w:eastAsia="ca-ES"/>
                              </w:rPr>
                              <w:drawing>
                                <wp:inline distT="0" distB="0" distL="0" distR="0" wp14:anchorId="6A6D2E03" wp14:editId="798B2385">
                                  <wp:extent cx="1790700" cy="944311"/>
                                  <wp:effectExtent l="0" t="0" r="0" b="8255"/>
                                  <wp:docPr id="37" name="Imagen 37" descr="https://valenciaesrefugi.org/wp-content/uploads/2018/08/Captura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valenciaesrefugi.org/wp-content/uploads/2018/08/Captura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253" cy="104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:rsidR="00DB7F73" w:rsidRPr="00357ABB" w:rsidRDefault="00DB7F73" w:rsidP="00357ABB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73624A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123A0" id="_x0000_t202" coordsize="21600,21600" o:spt="202" path="m,l,21600r21600,l21600,xe">
                <v:stroke joinstyle="miter"/>
                <v:path gradientshapeok="t" o:connecttype="rect"/>
              </v:shapetype>
              <v:shape id="Cuadro de texto 146" o:spid="_x0000_s1030" type="#_x0000_t202" style="position:absolute;margin-left:0;margin-top:741.5pt;width:187.5pt;height:248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357ABB" w:rsidRPr="00DB7F73" w:rsidRDefault="00357ABB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b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 w:rsidRPr="00DB7F73">
                        <w:rPr>
                          <w:rFonts w:asciiTheme="minorHAnsi" w:hAnsiTheme="minorHAnsi" w:cstheme="minorHAnsi"/>
                          <w:b/>
                          <w:color w:val="73624A"/>
                          <w:w w:val="80"/>
                          <w:sz w:val="32"/>
                          <w:szCs w:val="32"/>
                        </w:rPr>
                        <w:t xml:space="preserve">ORGANITZA: </w:t>
                      </w:r>
                    </w:p>
                    <w:p w:rsidR="003323F9" w:rsidRDefault="003323F9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 xml:space="preserve">PROFESSORA DOCTORA </w:t>
                      </w:r>
                    </w:p>
                    <w:p w:rsidR="00357ABB" w:rsidRDefault="003323F9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TÀ</w:t>
                      </w:r>
                      <w:r w:rsidR="00357ABB" w:rsidRPr="00357ABB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LIA GONZÁLEZ CO</w:t>
                      </w:r>
                      <w:r w:rsidR="00F73A19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L</w:t>
                      </w:r>
                      <w:bookmarkStart w:id="1" w:name="_GoBack"/>
                      <w:bookmarkEnd w:id="1"/>
                      <w:r w:rsidR="00357ABB" w:rsidRPr="00357ABB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LANTES</w:t>
                      </w:r>
                    </w:p>
                    <w:p w:rsidR="00357ABB" w:rsidRPr="00357ABB" w:rsidRDefault="00D876F4" w:rsidP="00DB7F73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Membre del Projecte</w:t>
                      </w:r>
                      <w:r w:rsidR="00DB7F73" w:rsidRPr="00DB7F73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 xml:space="preserve"> I+D “Estudio crítico del uso de sanciones alternativas penales: una mirada a la salud mental y al género” (PID2021-126236OB-I00, AEI/FEDER, UE)</w:t>
                      </w:r>
                    </w:p>
                    <w:p w:rsidR="00357ABB" w:rsidRPr="00357ABB" w:rsidRDefault="00357ABB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357ABB" w:rsidRPr="00D876F4" w:rsidRDefault="00357ABB" w:rsidP="00DB7F73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b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 w:rsidRPr="00D876F4">
                        <w:rPr>
                          <w:rFonts w:asciiTheme="minorHAnsi" w:hAnsiTheme="minorHAnsi" w:cstheme="minorHAnsi"/>
                          <w:b/>
                          <w:color w:val="73624A"/>
                          <w:w w:val="80"/>
                          <w:sz w:val="32"/>
                          <w:szCs w:val="32"/>
                        </w:rPr>
                        <w:t xml:space="preserve">A CÀRREC DE </w:t>
                      </w:r>
                    </w:p>
                    <w:p w:rsidR="00DB7F73" w:rsidRDefault="00357ABB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 w:rsidRPr="00357ABB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L’ASSOCIA</w:t>
                      </w:r>
                      <w:r w:rsidR="00D876F4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CIÓ À</w:t>
                      </w:r>
                      <w:r w:rsidRPr="00357ABB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>MBIT</w:t>
                      </w:r>
                      <w:r w:rsidR="00DB7F73"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F5A27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  <w:r w:rsidRPr="00DB7F73">
                        <w:rPr>
                          <w:rFonts w:asciiTheme="minorHAnsi" w:hAnsiTheme="minorHAnsi" w:cstheme="minorHAnsi"/>
                          <w:noProof/>
                          <w:color w:val="73624A"/>
                          <w:w w:val="80"/>
                          <w:sz w:val="32"/>
                          <w:szCs w:val="32"/>
                          <w:lang w:val="ca-ES" w:eastAsia="ca-ES"/>
                        </w:rPr>
                        <w:drawing>
                          <wp:inline distT="0" distB="0" distL="0" distR="0" wp14:anchorId="6A6D2E03" wp14:editId="798B2385">
                            <wp:extent cx="1790700" cy="944311"/>
                            <wp:effectExtent l="0" t="0" r="0" b="8255"/>
                            <wp:docPr id="37" name="Imagen 37" descr="https://valenciaesrefugi.org/wp-content/uploads/2018/08/Captura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valenciaesrefugi.org/wp-content/uploads/2018/08/Captura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253" cy="1047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  <w:p w:rsidR="00DB7F73" w:rsidRPr="00357ABB" w:rsidRDefault="00DB7F73" w:rsidP="00357ABB">
                      <w:pPr>
                        <w:widowControl w:val="0"/>
                        <w:spacing w:line="260" w:lineRule="exact"/>
                        <w:jc w:val="center"/>
                        <w:rPr>
                          <w:rFonts w:asciiTheme="minorHAnsi" w:hAnsiTheme="minorHAnsi" w:cstheme="minorHAnsi"/>
                          <w:color w:val="73624A"/>
                          <w:w w:val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5B94">
        <w:rPr>
          <w:noProof/>
          <w:color w:val="auto"/>
          <w:kern w:val="0"/>
          <w:sz w:val="24"/>
          <w:szCs w:val="24"/>
          <w:lang w:val="ca-ES" w:eastAsia="ca-ES"/>
        </w:rPr>
        <w:drawing>
          <wp:inline distT="0" distB="0" distL="0" distR="0" wp14:anchorId="0BB2F23C" wp14:editId="6B038F6F">
            <wp:extent cx="9601200" cy="1328420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BB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6432E417" wp14:editId="0F6526B7">
                <wp:simplePos x="0" y="0"/>
                <wp:positionH relativeFrom="column">
                  <wp:posOffset>6350</wp:posOffset>
                </wp:positionH>
                <wp:positionV relativeFrom="page">
                  <wp:posOffset>1841500</wp:posOffset>
                </wp:positionV>
                <wp:extent cx="9822180" cy="1619250"/>
                <wp:effectExtent l="0" t="0" r="7620" b="0"/>
                <wp:wrapNone/>
                <wp:docPr id="22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218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A27" w:rsidRPr="007C5CEC" w:rsidRDefault="003323F9" w:rsidP="003323F9">
                            <w:pPr>
                              <w:widowControl w:val="0"/>
                              <w:spacing w:line="24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40"/>
                                <w:szCs w:val="40"/>
                                <w:lang w:bidi="es-ES"/>
                              </w:rPr>
                              <w:t xml:space="preserve"> </w:t>
                            </w:r>
                            <w:r w:rsidR="00357ABB" w:rsidRPr="00747ED7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40"/>
                                <w:szCs w:val="40"/>
                                <w:lang w:bidi="es-ES"/>
                              </w:rPr>
                              <w:t>PARTICIPACIÓ CIUTADAN</w:t>
                            </w:r>
                            <w:r w:rsidR="00D876F4" w:rsidRPr="00747ED7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40"/>
                                <w:szCs w:val="40"/>
                                <w:lang w:bidi="es-ES"/>
                              </w:rPr>
                              <w:t>A I INTEGRACIÓ SOCIAL A</w:t>
                            </w:r>
                            <w:r w:rsidR="00357ABB" w:rsidRPr="00747ED7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40"/>
                                <w:szCs w:val="40"/>
                                <w:lang w:bidi="es-ES"/>
                              </w:rPr>
                              <w:t xml:space="preserve"> L’ÀMBIT RURAL: EL PROJECTE ESPIGOL</w:t>
                            </w:r>
                            <w:r w:rsidR="00357ABB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36"/>
                                <w:szCs w:val="36"/>
                                <w:lang w:bidi="es-ES"/>
                              </w:rPr>
                              <w:t xml:space="preserve"> L’À,BTYRUAL</w:t>
                            </w:r>
                            <w:r w:rsidR="00357ABB" w:rsidRPr="00357ABB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36"/>
                                <w:szCs w:val="36"/>
                                <w:lang w:bidi="es-ES"/>
                              </w:rPr>
                              <w:t>R</w:t>
                            </w:r>
                            <w:r w:rsidR="00357ABB" w:rsidRPr="00357ABB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90"/>
                                <w:szCs w:val="190"/>
                                <w:lang w:bidi="es-ES"/>
                              </w:rPr>
                              <w:t>ESPIGOL: UN PROJECTE D’INCLUSIÓ SOCIAL Y PARTICIPACIÓ COMUNITÀRIA EN EL CONTEXT RURAL</w:t>
                            </w:r>
                            <w:r w:rsidR="00DF5A27" w:rsidRPr="007C5CEC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90"/>
                                <w:szCs w:val="190"/>
                                <w:lang w:bidi="es-ES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E417" id="Cuadro de texto 25" o:spid="_x0000_s1031" type="#_x0000_t202" style="position:absolute;margin-left:.5pt;margin-top:145pt;width:773.4pt;height:127.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:rsidR="00DF5A27" w:rsidRPr="007C5CEC" w:rsidRDefault="003323F9" w:rsidP="003323F9">
                      <w:pPr>
                        <w:widowControl w:val="0"/>
                        <w:spacing w:line="24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90"/>
                          <w:szCs w:val="19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40"/>
                          <w:szCs w:val="40"/>
                          <w:lang w:bidi="es-ES"/>
                        </w:rPr>
                        <w:t xml:space="preserve"> </w:t>
                      </w:r>
                      <w:r w:rsidR="00357ABB" w:rsidRPr="00747ED7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40"/>
                          <w:szCs w:val="40"/>
                          <w:lang w:bidi="es-ES"/>
                        </w:rPr>
                        <w:t>PARTICIPACIÓ CIUTADAN</w:t>
                      </w:r>
                      <w:r w:rsidR="00D876F4" w:rsidRPr="00747ED7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40"/>
                          <w:szCs w:val="40"/>
                          <w:lang w:bidi="es-ES"/>
                        </w:rPr>
                        <w:t>A I INTEGRACIÓ SOCIAL A</w:t>
                      </w:r>
                      <w:r w:rsidR="00357ABB" w:rsidRPr="00747ED7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40"/>
                          <w:szCs w:val="40"/>
                          <w:lang w:bidi="es-ES"/>
                        </w:rPr>
                        <w:t xml:space="preserve"> L’ÀMBIT RURAL: EL PROJECTE ESPIGOL</w:t>
                      </w:r>
                      <w:r w:rsidR="00357ABB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36"/>
                          <w:szCs w:val="36"/>
                          <w:lang w:bidi="es-ES"/>
                        </w:rPr>
                        <w:t xml:space="preserve"> L’À,BTYRUAL</w:t>
                      </w:r>
                      <w:r w:rsidR="00357ABB" w:rsidRPr="00357ABB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36"/>
                          <w:szCs w:val="36"/>
                          <w:lang w:bidi="es-ES"/>
                        </w:rPr>
                        <w:t>R</w:t>
                      </w:r>
                      <w:r w:rsidR="00357ABB" w:rsidRPr="00357ABB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90"/>
                          <w:szCs w:val="190"/>
                          <w:lang w:bidi="es-ES"/>
                        </w:rPr>
                        <w:t>ESPIGOL: UN PROJECTE D’INCLUSIÓ SOCIAL Y PARTICIPACIÓ COMUNITÀRIA EN EL CONTEXT RURAL</w:t>
                      </w:r>
                      <w:r w:rsidR="00DF5A27" w:rsidRPr="007C5CEC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90"/>
                          <w:szCs w:val="190"/>
                          <w:lang w:bidi="es-ES"/>
                        </w:rPr>
                        <w:t>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57ABB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68B0496" wp14:editId="0E3BBA9F">
                <wp:simplePos x="0" y="0"/>
                <wp:positionH relativeFrom="column">
                  <wp:posOffset>8147050</wp:posOffset>
                </wp:positionH>
                <wp:positionV relativeFrom="page">
                  <wp:posOffset>317500</wp:posOffset>
                </wp:positionV>
                <wp:extent cx="1181100" cy="812800"/>
                <wp:effectExtent l="0" t="0" r="0" b="6350"/>
                <wp:wrapNone/>
                <wp:docPr id="153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A27" w:rsidRPr="00357ABB" w:rsidRDefault="00357ABB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357ABB"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44"/>
                                <w:szCs w:val="44"/>
                              </w:rPr>
                              <w:t>SEMINARI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0496" id="Cuadro de texto 21" o:spid="_x0000_s1032" type="#_x0000_t202" style="position:absolute;margin-left:641.5pt;margin-top:25pt;width:93pt;height:6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:rsidR="00DF5A27" w:rsidRPr="00357ABB" w:rsidRDefault="00357ABB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FFFFFE"/>
                          <w:w w:val="80"/>
                          <w:sz w:val="44"/>
                          <w:szCs w:val="44"/>
                        </w:rPr>
                      </w:pPr>
                      <w:r w:rsidRPr="00357ABB">
                        <w:rPr>
                          <w:rFonts w:ascii="Arial" w:hAnsi="Arial" w:cs="Arial"/>
                          <w:color w:val="FFFFFE"/>
                          <w:w w:val="80"/>
                          <w:sz w:val="44"/>
                          <w:szCs w:val="44"/>
                        </w:rPr>
                        <w:t>SEMINARI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24732E38" wp14:editId="71C0E69E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245110"/>
                <wp:effectExtent l="0" t="0" r="0" b="0"/>
                <wp:wrapNone/>
                <wp:docPr id="1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D7644" id="Rectángulo 3" o:spid="_x0000_s1026" style="position:absolute;margin-left:0;margin-top:675.2pt;width:198pt;height:19.3pt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590656" behindDoc="0" locked="0" layoutInCell="1" allowOverlap="1" wp14:anchorId="105C3828" wp14:editId="3CE31AA4">
                <wp:simplePos x="0" y="0"/>
                <wp:positionH relativeFrom="column">
                  <wp:posOffset>0</wp:posOffset>
                </wp:positionH>
                <wp:positionV relativeFrom="page">
                  <wp:posOffset>8331200</wp:posOffset>
                </wp:positionV>
                <wp:extent cx="2514600" cy="245110"/>
                <wp:effectExtent l="0" t="0" r="0" b="2540"/>
                <wp:wrapNone/>
                <wp:docPr id="2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0262" id="Rectángulo 4" o:spid="_x0000_s1026" style="position:absolute;margin-left:0;margin-top:656pt;width:198pt;height:19.3pt;z-index:251590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Zh/wIAAEA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6F81E3AF" wp14:editId="6508B62B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0"/>
                <wp:effectExtent l="9525" t="15240" r="9525" b="13335"/>
                <wp:wrapNone/>
                <wp:docPr id="3" name="Líne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B9E8B" id="Línea 5" o:spid="_x0000_s1026" style="position:absolute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75.2pt" to="198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1A418ABB" wp14:editId="5F73EC1E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245110"/>
                <wp:effectExtent l="0" t="3175" r="0" b="0"/>
                <wp:wrapNone/>
                <wp:docPr id="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FCF7F" id="Rectángulo 6" o:spid="_x0000_s1026" style="position:absolute;margin-left:0;margin-top:694.5pt;width:198pt;height:19.3pt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ak/gIAAEA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7D361FF9" wp14:editId="207594EF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0"/>
                <wp:effectExtent l="9525" t="12700" r="9525" b="6350"/>
                <wp:wrapNone/>
                <wp:docPr id="5" name="Líne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96421" id="Línea 7" o:spid="_x0000_s1026" style="position:absolute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94.5pt" to="198pt,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59DF69DE" wp14:editId="6AED49B4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245110"/>
                <wp:effectExtent l="0" t="635" r="0" b="1905"/>
                <wp:wrapNone/>
                <wp:docPr id="6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C5F5D" id="Rectángulo 8" o:spid="_x0000_s1026" style="position:absolute;margin-left:0;margin-top:713.8pt;width:198pt;height:19.3pt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Js/gIAAEA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2C317959" wp14:editId="01092806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0"/>
                <wp:effectExtent l="9525" t="10160" r="9525" b="8890"/>
                <wp:wrapNone/>
                <wp:docPr id="7" name="Líne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A1D46" id="Línea 9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13.8pt" to="198pt,7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dSkgIAAGQ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575115BE" wp14:editId="5CBBF044">
                <wp:simplePos x="0" y="0"/>
                <wp:positionH relativeFrom="column">
                  <wp:posOffset>0</wp:posOffset>
                </wp:positionH>
                <wp:positionV relativeFrom="page">
                  <wp:posOffset>9310370</wp:posOffset>
                </wp:positionV>
                <wp:extent cx="2514600" cy="0"/>
                <wp:effectExtent l="9525" t="7620" r="9525" b="11430"/>
                <wp:wrapNone/>
                <wp:docPr id="9" name="Líne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09EF" id="Línea 11" o:spid="_x0000_s1026" style="position:absolute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33.1pt" to="198pt,7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30FD48A1" wp14:editId="7FD81FDA">
                <wp:simplePos x="0" y="0"/>
                <wp:positionH relativeFrom="column">
                  <wp:posOffset>0</wp:posOffset>
                </wp:positionH>
                <wp:positionV relativeFrom="page">
                  <wp:posOffset>9555480</wp:posOffset>
                </wp:positionV>
                <wp:extent cx="2514600" cy="0"/>
                <wp:effectExtent l="9525" t="14605" r="9525" b="13970"/>
                <wp:wrapNone/>
                <wp:docPr id="11" name="Líne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BBD5B" id="Línea 13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52.4pt" to="198pt,7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14AE675" wp14:editId="5177DE82">
                <wp:simplePos x="0" y="0"/>
                <wp:positionH relativeFrom="column">
                  <wp:posOffset>0</wp:posOffset>
                </wp:positionH>
                <wp:positionV relativeFrom="page">
                  <wp:posOffset>9800590</wp:posOffset>
                </wp:positionV>
                <wp:extent cx="2514600" cy="0"/>
                <wp:effectExtent l="9525" t="12065" r="9525" b="6985"/>
                <wp:wrapNone/>
                <wp:docPr id="13" name="Líne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65035" id="Línea 15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71.7pt" to="198pt,7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EA0106B" wp14:editId="5DA2C7FD">
                <wp:simplePos x="0" y="0"/>
                <wp:positionH relativeFrom="column">
                  <wp:posOffset>0</wp:posOffset>
                </wp:positionH>
                <wp:positionV relativeFrom="page">
                  <wp:posOffset>3644900</wp:posOffset>
                </wp:positionV>
                <wp:extent cx="2514600" cy="4686300"/>
                <wp:effectExtent l="0" t="0" r="0" b="0"/>
                <wp:wrapNone/>
                <wp:docPr id="14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6863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3EB6" id="Rectángulo 16" o:spid="_x0000_s1026" style="position:absolute;margin-left:0;margin-top:287pt;width:198pt;height:369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8DF1D23" wp14:editId="326D9498">
                <wp:simplePos x="0" y="0"/>
                <wp:positionH relativeFrom="column">
                  <wp:posOffset>0</wp:posOffset>
                </wp:positionH>
                <wp:positionV relativeFrom="page">
                  <wp:posOffset>8331200</wp:posOffset>
                </wp:positionV>
                <wp:extent cx="2514600" cy="0"/>
                <wp:effectExtent l="9525" t="9525" r="9525" b="9525"/>
                <wp:wrapNone/>
                <wp:docPr id="15" name="Lí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75002" id="Línea 17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56pt" to="198pt,6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582463" behindDoc="0" locked="0" layoutInCell="1" allowOverlap="1" wp14:anchorId="30EA4CA2" wp14:editId="278AAC48">
                <wp:simplePos x="0" y="0"/>
                <wp:positionH relativeFrom="column">
                  <wp:posOffset>0</wp:posOffset>
                </wp:positionH>
                <wp:positionV relativeFrom="page">
                  <wp:posOffset>215900</wp:posOffset>
                </wp:positionV>
                <wp:extent cx="9601200" cy="3429000"/>
                <wp:effectExtent l="0" t="0" r="0" b="0"/>
                <wp:wrapNone/>
                <wp:docPr id="16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3429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845A0" id="Rectángulo 18" o:spid="_x0000_s1026" style="position:absolute;margin-left:0;margin-top:17pt;width:756pt;height:270pt;z-index:25158246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583487" behindDoc="0" locked="0" layoutInCell="1" allowOverlap="1" wp14:anchorId="2D52EC20" wp14:editId="61395C38">
                <wp:simplePos x="0" y="0"/>
                <wp:positionH relativeFrom="column">
                  <wp:posOffset>8001000</wp:posOffset>
                </wp:positionH>
                <wp:positionV relativeFrom="page">
                  <wp:posOffset>215900</wp:posOffset>
                </wp:positionV>
                <wp:extent cx="1600200" cy="1028700"/>
                <wp:effectExtent l="0" t="0" r="0" b="0"/>
                <wp:wrapNone/>
                <wp:docPr id="17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07EA0" id="Rectángulo 20" o:spid="_x0000_s1026" style="position:absolute;margin-left:630pt;margin-top:17pt;width:126pt;height:81pt;z-index:251583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7093ACF4" wp14:editId="6C5EF9F5">
                <wp:simplePos x="0" y="0"/>
                <wp:positionH relativeFrom="column">
                  <wp:posOffset>8145780</wp:posOffset>
                </wp:positionH>
                <wp:positionV relativeFrom="page">
                  <wp:posOffset>633730</wp:posOffset>
                </wp:positionV>
                <wp:extent cx="1455420" cy="544195"/>
                <wp:effectExtent l="1905" t="0" r="0" b="0"/>
                <wp:wrapNone/>
                <wp:docPr id="18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A27" w:rsidRDefault="00DF5A27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ACF4" id="Cuadro de texto 22" o:spid="_x0000_s1033" type="#_x0000_t202" style="position:absolute;margin-left:641.4pt;margin-top:49.9pt;width:114.6pt;height:42.8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:rsidR="00DF5A27" w:rsidRDefault="00DF5A27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7F73FF90" wp14:editId="202042D5">
                <wp:simplePos x="0" y="0"/>
                <wp:positionH relativeFrom="column">
                  <wp:posOffset>0</wp:posOffset>
                </wp:positionH>
                <wp:positionV relativeFrom="page">
                  <wp:posOffset>3644900</wp:posOffset>
                </wp:positionV>
                <wp:extent cx="9601200" cy="0"/>
                <wp:effectExtent l="9525" t="9525" r="9525" b="9525"/>
                <wp:wrapNone/>
                <wp:docPr id="24" name="Líne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754DD" id="Línea 27" o:spid="_x0000_s1026" style="position:absolute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287pt" to="75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10B0A140" wp14:editId="6326CCBE">
                <wp:simplePos x="0" y="0"/>
                <wp:positionH relativeFrom="column">
                  <wp:posOffset>2514600</wp:posOffset>
                </wp:positionH>
                <wp:positionV relativeFrom="page">
                  <wp:posOffset>3644900</wp:posOffset>
                </wp:positionV>
                <wp:extent cx="13970" cy="8915400"/>
                <wp:effectExtent l="9525" t="9525" r="14605" b="9525"/>
                <wp:wrapNone/>
                <wp:docPr id="145" name="Línea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8915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46994" id="Línea 148" o:spid="_x0000_s1026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287pt" to="199.1pt,9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21513216" wp14:editId="42FB421F">
                <wp:simplePos x="0" y="0"/>
                <wp:positionH relativeFrom="column">
                  <wp:posOffset>8881110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6" name="Líne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0D8F7" id="Línea 153" o:spid="_x0000_s1026" style="position:absolute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99.3pt,791pt" to="699.3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3C2467B8" wp14:editId="5BABCA1F">
                <wp:simplePos x="0" y="0"/>
                <wp:positionH relativeFrom="column">
                  <wp:posOffset>6766560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7" name="Líne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8DB0A" id="Línea 154" o:spid="_x0000_s1026" style="position:absolute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32.8pt,791pt" to="532.8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  <w:lang w:val="ca-ES" w:eastAsia="ca-ES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6875DDA7" wp14:editId="0CC53A12">
                <wp:simplePos x="0" y="0"/>
                <wp:positionH relativeFrom="column">
                  <wp:posOffset>4640580</wp:posOffset>
                </wp:positionH>
                <wp:positionV relativeFrom="page">
                  <wp:posOffset>10045700</wp:posOffset>
                </wp:positionV>
                <wp:extent cx="0" cy="2125980"/>
                <wp:effectExtent l="11430" t="9525" r="7620" b="7620"/>
                <wp:wrapNone/>
                <wp:docPr id="148" name="Líne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262B5" id="Línea 155" o:spid="_x0000_s1026" style="position:absolute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65.4pt,791pt" to="365.4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</w:p>
    <w:sectPr w:rsidR="004E644B" w:rsidSect="00C541FD">
      <w:pgSz w:w="15840" w:h="20160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5E9" w:rsidRDefault="00DE65E9" w:rsidP="00CB5830">
      <w:r>
        <w:separator/>
      </w:r>
    </w:p>
  </w:endnote>
  <w:endnote w:type="continuationSeparator" w:id="0">
    <w:p w:rsidR="00DE65E9" w:rsidRDefault="00DE65E9" w:rsidP="00CB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5E9" w:rsidRDefault="00DE65E9" w:rsidP="00CB5830">
      <w:r>
        <w:separator/>
      </w:r>
    </w:p>
  </w:footnote>
  <w:footnote w:type="continuationSeparator" w:id="0">
    <w:p w:rsidR="00DE65E9" w:rsidRDefault="00DE65E9" w:rsidP="00CB5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BB"/>
    <w:rsid w:val="000413F9"/>
    <w:rsid w:val="0008452D"/>
    <w:rsid w:val="00194B32"/>
    <w:rsid w:val="003323F9"/>
    <w:rsid w:val="00357ABB"/>
    <w:rsid w:val="003C4E8D"/>
    <w:rsid w:val="003E152A"/>
    <w:rsid w:val="00415422"/>
    <w:rsid w:val="004A7E7C"/>
    <w:rsid w:val="004E644B"/>
    <w:rsid w:val="00537044"/>
    <w:rsid w:val="005E5FEB"/>
    <w:rsid w:val="006A7C80"/>
    <w:rsid w:val="00747ED7"/>
    <w:rsid w:val="007B46E6"/>
    <w:rsid w:val="007C5CEC"/>
    <w:rsid w:val="008F05B9"/>
    <w:rsid w:val="00943E81"/>
    <w:rsid w:val="009500A5"/>
    <w:rsid w:val="009E6307"/>
    <w:rsid w:val="00A15F7F"/>
    <w:rsid w:val="00B02F55"/>
    <w:rsid w:val="00C541FD"/>
    <w:rsid w:val="00CB5830"/>
    <w:rsid w:val="00D876F4"/>
    <w:rsid w:val="00DB7F73"/>
    <w:rsid w:val="00DE65E9"/>
    <w:rsid w:val="00DF5A27"/>
    <w:rsid w:val="00E72FFC"/>
    <w:rsid w:val="00EB2222"/>
    <w:rsid w:val="00F73A19"/>
    <w:rsid w:val="00FA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59343"/>
  <w15:chartTrackingRefBased/>
  <w15:docId w15:val="{46FC053E-3E8B-4F66-A3EA-BA008357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A27"/>
    <w:rPr>
      <w:rFonts w:ascii="Times New Roman" w:eastAsia="Times New Roman" w:hAnsi="Times New Roman"/>
      <w:color w:val="212120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paragraph" w:styleId="Piedepgina">
    <w:name w:val="footer"/>
    <w:basedOn w:val="Normal"/>
    <w:link w:val="PiedepginaC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paragraph" w:styleId="NormalWeb">
    <w:name w:val="Normal (Web)"/>
    <w:basedOn w:val="Normal"/>
    <w:uiPriority w:val="99"/>
    <w:semiHidden/>
    <w:unhideWhenUsed/>
    <w:rsid w:val="00FA5B94"/>
    <w:pPr>
      <w:spacing w:before="100" w:beforeAutospacing="1" w:after="100" w:afterAutospacing="1"/>
    </w:pPr>
    <w:rPr>
      <w:color w:val="auto"/>
      <w:kern w:val="0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&#224;lia\AppData\Roaming\Microsoft\Templates\Cartel%20inmobiliario%20(vertic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 inmobiliario (vertical).dotx</Template>
  <TotalTime>115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Tàlia</dc:creator>
  <cp:keywords/>
  <dc:description/>
  <cp:lastModifiedBy>Talia González Collantes</cp:lastModifiedBy>
  <cp:revision>12</cp:revision>
  <dcterms:created xsi:type="dcterms:W3CDTF">2025-01-19T09:57:00Z</dcterms:created>
  <dcterms:modified xsi:type="dcterms:W3CDTF">2025-02-05T09:50:00Z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